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431B0" w14:textId="77777777" w:rsidR="002A08F1" w:rsidRDefault="00651EEA" w:rsidP="002A08F1">
      <w:pPr>
        <w:tabs>
          <w:tab w:val="decimal" w:pos="6804"/>
        </w:tabs>
      </w:pPr>
      <w:r>
        <w:rPr>
          <w:noProof/>
        </w:rPr>
        <w:drawing>
          <wp:inline distT="0" distB="0" distL="0" distR="0" wp14:anchorId="199A055B" wp14:editId="44CC3984">
            <wp:extent cx="2124000" cy="187200"/>
            <wp:effectExtent l="0" t="0" r="0" b="3810"/>
            <wp:docPr id="7" name="Grafický 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ITH_COMPLIMENTS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00" cy="1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2DE3E" w14:textId="77777777" w:rsidR="002A08F1" w:rsidRDefault="002A08F1" w:rsidP="002A08F1">
      <w:pPr>
        <w:tabs>
          <w:tab w:val="decimal" w:pos="6804"/>
        </w:tabs>
      </w:pPr>
    </w:p>
    <w:p w14:paraId="7754B7ED" w14:textId="77777777" w:rsidR="002A08F1" w:rsidRDefault="002A08F1" w:rsidP="002A08F1">
      <w:pPr>
        <w:tabs>
          <w:tab w:val="decimal" w:pos="6804"/>
        </w:tabs>
      </w:pPr>
    </w:p>
    <w:p w14:paraId="08210346" w14:textId="77777777" w:rsidR="002A08F1" w:rsidRDefault="002A08F1" w:rsidP="002A08F1">
      <w:pPr>
        <w:tabs>
          <w:tab w:val="decimal" w:pos="6804"/>
        </w:tabs>
      </w:pPr>
    </w:p>
    <w:p w14:paraId="758757CA" w14:textId="77777777" w:rsidR="002A08F1" w:rsidRDefault="002A08F1" w:rsidP="002A08F1">
      <w:pPr>
        <w:tabs>
          <w:tab w:val="decimal" w:pos="6804"/>
        </w:tabs>
      </w:pPr>
    </w:p>
    <w:p w14:paraId="643FC589" w14:textId="77777777" w:rsidR="002A08F1" w:rsidRDefault="002A08F1" w:rsidP="002A08F1">
      <w:pPr>
        <w:tabs>
          <w:tab w:val="decimal" w:pos="6804"/>
        </w:tabs>
      </w:pPr>
    </w:p>
    <w:p w14:paraId="7D89FAFF" w14:textId="77777777" w:rsidR="002A08F1" w:rsidRDefault="002A08F1" w:rsidP="002A08F1">
      <w:pPr>
        <w:tabs>
          <w:tab w:val="decimal" w:pos="6804"/>
        </w:tabs>
      </w:pPr>
    </w:p>
    <w:p w14:paraId="316F0DDC" w14:textId="77777777" w:rsidR="002A08F1" w:rsidRDefault="002A08F1" w:rsidP="002A08F1">
      <w:pPr>
        <w:tabs>
          <w:tab w:val="decimal" w:pos="6804"/>
        </w:tabs>
      </w:pPr>
    </w:p>
    <w:p w14:paraId="0C738944" w14:textId="77777777" w:rsidR="002A08F1" w:rsidRDefault="002A08F1" w:rsidP="002A08F1">
      <w:pPr>
        <w:tabs>
          <w:tab w:val="decimal" w:pos="6804"/>
        </w:tabs>
      </w:pPr>
    </w:p>
    <w:p w14:paraId="4765AF19" w14:textId="77777777" w:rsidR="00AF0E56" w:rsidRDefault="00861688" w:rsidP="002A08F1">
      <w:pPr>
        <w:tabs>
          <w:tab w:val="decimal" w:pos="6804"/>
        </w:tabs>
      </w:pPr>
      <w:r>
        <w:tab/>
      </w:r>
    </w:p>
    <w:p w14:paraId="22FB312B" w14:textId="77777777" w:rsidR="002A08F1" w:rsidRDefault="002A08F1" w:rsidP="002A08F1">
      <w:pPr>
        <w:tabs>
          <w:tab w:val="decimal" w:pos="6804"/>
        </w:tabs>
      </w:pPr>
    </w:p>
    <w:sectPr w:rsidR="002A08F1" w:rsidSect="0086168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5660"/>
      <w:pgMar w:top="1843" w:right="516" w:bottom="567" w:left="44" w:header="567" w:footer="567" w:gutter="56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359B1" w14:textId="77777777" w:rsidR="00315CEE" w:rsidRDefault="00315CEE" w:rsidP="00D902DD">
      <w:r>
        <w:separator/>
      </w:r>
    </w:p>
  </w:endnote>
  <w:endnote w:type="continuationSeparator" w:id="0">
    <w:p w14:paraId="2083A911" w14:textId="77777777" w:rsidR="00315CEE" w:rsidRDefault="00315CEE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FBB28" w14:textId="4DA146A3" w:rsidR="00315CEE" w:rsidRDefault="00315CEE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F1FBB59" wp14:editId="3BF65C4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564039597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D305E8" w14:textId="10966C20" w:rsidR="00315CEE" w:rsidRPr="00315CEE" w:rsidRDefault="00315CEE" w:rsidP="00315CE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315CE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1FBB5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Í" style="position:absolute;margin-left:0;margin-top:0;width:36.45pt;height:28.4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4ED305E8" w14:textId="10966C20" w:rsidR="00315CEE" w:rsidRPr="00315CEE" w:rsidRDefault="00315CEE" w:rsidP="00315CE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315CEE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D506E" w14:textId="35086DF4" w:rsidR="00D902DD" w:rsidRDefault="00D902DD" w:rsidP="00651EEA">
    <w:pPr>
      <w:pStyle w:val="Zpat"/>
      <w:tabs>
        <w:tab w:val="clear" w:pos="4536"/>
        <w:tab w:val="clear" w:pos="9072"/>
      </w:tabs>
      <w:ind w:left="-14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C1C9" w14:textId="47284BD5" w:rsidR="00861688" w:rsidRDefault="00861688" w:rsidP="00861688">
    <w:pPr>
      <w:pStyle w:val="Zpat"/>
      <w:tabs>
        <w:tab w:val="left" w:pos="2268"/>
        <w:tab w:val="left" w:pos="2552"/>
      </w:tabs>
      <w:ind w:left="-142"/>
    </w:pPr>
    <w:r>
      <w:rPr>
        <w:noProof/>
      </w:rPr>
      <w:drawing>
        <wp:inline distT="0" distB="0" distL="0" distR="0" wp14:anchorId="6C437712" wp14:editId="6FF2147A">
          <wp:extent cx="5286375" cy="133590"/>
          <wp:effectExtent l="0" t="0" r="0" b="0"/>
          <wp:docPr id="20" name="Grafický objekt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Grafický objekt 2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81" cy="1391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A0234" w14:textId="77777777" w:rsidR="00315CEE" w:rsidRDefault="00315CEE" w:rsidP="00D902DD">
      <w:r>
        <w:separator/>
      </w:r>
    </w:p>
  </w:footnote>
  <w:footnote w:type="continuationSeparator" w:id="0">
    <w:p w14:paraId="33529D1B" w14:textId="77777777" w:rsidR="00315CEE" w:rsidRDefault="00315CEE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1FE81" w14:textId="77777777" w:rsidR="00861688" w:rsidRDefault="002A08F1" w:rsidP="00283081">
    <w:pPr>
      <w:pStyle w:val="Zhlav"/>
      <w:tabs>
        <w:tab w:val="clear" w:pos="4536"/>
        <w:tab w:val="clear" w:pos="9072"/>
        <w:tab w:val="right" w:pos="9498"/>
      </w:tabs>
      <w:jc w:val="both"/>
    </w:pPr>
    <w:r>
      <w:rPr>
        <w:noProof/>
      </w:rPr>
      <w:drawing>
        <wp:anchor distT="0" distB="0" distL="114300" distR="114300" simplePos="0" relativeHeight="251659264" behindDoc="1" locked="1" layoutInCell="1" allowOverlap="1" wp14:anchorId="75875FF0" wp14:editId="657869F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8000" cy="3600000"/>
          <wp:effectExtent l="0" t="0" r="4445" b="0"/>
          <wp:wrapNone/>
          <wp:docPr id="21" name="Grafický objekt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RASTR_komplimentka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000" cy="36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1688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04ECE" w14:textId="77777777" w:rsidR="00861688" w:rsidRDefault="00861688" w:rsidP="00283081">
    <w:pPr>
      <w:pStyle w:val="Zhlav"/>
      <w:tabs>
        <w:tab w:val="clear" w:pos="4536"/>
        <w:tab w:val="clear" w:pos="9072"/>
        <w:tab w:val="right" w:pos="10773"/>
      </w:tabs>
    </w:pPr>
    <w:r>
      <w:rPr>
        <w:noProof/>
      </w:rPr>
      <w:drawing>
        <wp:inline distT="0" distB="0" distL="0" distR="0" wp14:anchorId="57869C52" wp14:editId="6227E355">
          <wp:extent cx="1296000" cy="306000"/>
          <wp:effectExtent l="0" t="0" r="0" b="0"/>
          <wp:docPr id="18" name="Grafický objekt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C4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00" cy="30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3081">
      <w:tab/>
    </w:r>
    <w:r w:rsidR="00283081">
      <w:rPr>
        <w:noProof/>
      </w:rPr>
      <w:drawing>
        <wp:inline distT="0" distB="0" distL="0" distR="0" wp14:anchorId="2F492326" wp14:editId="23D63888">
          <wp:extent cx="1306800" cy="475200"/>
          <wp:effectExtent l="0" t="0" r="1905" b="4445"/>
          <wp:docPr id="19" name="Grafický objekt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47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CEE"/>
    <w:rsid w:val="0007671B"/>
    <w:rsid w:val="000D66C7"/>
    <w:rsid w:val="001B6A74"/>
    <w:rsid w:val="00283081"/>
    <w:rsid w:val="002A08F1"/>
    <w:rsid w:val="00306BE7"/>
    <w:rsid w:val="003101F4"/>
    <w:rsid w:val="00315CEE"/>
    <w:rsid w:val="003F08C7"/>
    <w:rsid w:val="004A1463"/>
    <w:rsid w:val="004B768F"/>
    <w:rsid w:val="004D4E23"/>
    <w:rsid w:val="00600863"/>
    <w:rsid w:val="00651EEA"/>
    <w:rsid w:val="007015FB"/>
    <w:rsid w:val="007868E7"/>
    <w:rsid w:val="00815AAE"/>
    <w:rsid w:val="00861688"/>
    <w:rsid w:val="008A2684"/>
    <w:rsid w:val="008D4E4D"/>
    <w:rsid w:val="00931BE4"/>
    <w:rsid w:val="00AF0E56"/>
    <w:rsid w:val="00BC6288"/>
    <w:rsid w:val="00D34428"/>
    <w:rsid w:val="00D902DD"/>
    <w:rsid w:val="00E54CB9"/>
    <w:rsid w:val="00EE57A0"/>
    <w:rsid w:val="00F8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6547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aliases w:val="ADRESA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sv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with-compliments.dotx</Template>
  <TotalTime>7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2</cp:revision>
  <dcterms:created xsi:type="dcterms:W3CDTF">2025-05-19T09:29:00Z</dcterms:created>
  <dcterms:modified xsi:type="dcterms:W3CDTF">2025-05-19T09:36:00Z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2cc897a1,219e8fad,bb03243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2025-05-19T09:36:43Z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ffda8762-2542-4ba2-acf4-b728eb56e229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