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D0E1F" w14:textId="77777777" w:rsidR="00AF0E56" w:rsidRPr="00AF0E56" w:rsidRDefault="00AF0E56" w:rsidP="004B768F">
      <w:pPr>
        <w:ind w:left="426" w:right="189"/>
      </w:pPr>
    </w:p>
    <w:sectPr w:rsidR="00AF0E56" w:rsidRPr="00AF0E56" w:rsidSect="00824FB0">
      <w:headerReference w:type="default" r:id="rId6"/>
      <w:footerReference w:type="even" r:id="rId7"/>
      <w:footerReference w:type="default" r:id="rId8"/>
      <w:footerReference w:type="first" r:id="rId9"/>
      <w:pgSz w:w="12460" w:h="6220"/>
      <w:pgMar w:top="1228" w:right="934" w:bottom="567" w:left="44" w:header="567" w:footer="567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08F90" w14:textId="77777777" w:rsidR="00C3781E" w:rsidRDefault="00C3781E" w:rsidP="00D902DD">
      <w:r>
        <w:separator/>
      </w:r>
    </w:p>
  </w:endnote>
  <w:endnote w:type="continuationSeparator" w:id="0">
    <w:p w14:paraId="7A496863" w14:textId="77777777" w:rsidR="00C3781E" w:rsidRDefault="00C3781E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71495" w14:textId="73FD0E97" w:rsidR="00C3781E" w:rsidRDefault="00C3781E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E25AF44" wp14:editId="4DE6F84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866256397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905BB3" w14:textId="3D1A9CC6" w:rsidR="00C3781E" w:rsidRPr="00C3781E" w:rsidRDefault="00C3781E" w:rsidP="00C3781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C3781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25AF4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Í" style="position:absolute;margin-left:0;margin-top:0;width:36.45pt;height:28.4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00905BB3" w14:textId="3D1A9CC6" w:rsidR="00C3781E" w:rsidRPr="00C3781E" w:rsidRDefault="00C3781E" w:rsidP="00C3781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C3781E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75A14" w14:textId="109EBE0C" w:rsidR="00D902DD" w:rsidRDefault="00C3781E" w:rsidP="001B6A74">
    <w:pPr>
      <w:pStyle w:val="Zpat"/>
    </w:pPr>
    <w:r>
      <w:rPr>
        <w:noProof/>
      </w:rPr>
      <w:drawing>
        <wp:inline distT="0" distB="0" distL="0" distR="0" wp14:anchorId="220AAC49" wp14:editId="34ED9472">
          <wp:extent cx="1714500" cy="259773"/>
          <wp:effectExtent l="0" t="0" r="0" b="6985"/>
          <wp:docPr id="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1627" cy="265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0C3DD" w14:textId="1A9D14FF" w:rsidR="00C3781E" w:rsidRDefault="00C3781E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73B3708" wp14:editId="29401E8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270932979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BC124B" w14:textId="0616BC5D" w:rsidR="00C3781E" w:rsidRPr="00C3781E" w:rsidRDefault="00C3781E" w:rsidP="00C3781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C3781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3B370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Í" style="position:absolute;margin-left:0;margin-top:0;width:36.45pt;height:28.4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6CBC124B" w14:textId="0616BC5D" w:rsidR="00C3781E" w:rsidRPr="00C3781E" w:rsidRDefault="00C3781E" w:rsidP="00C3781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C3781E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CF63D" w14:textId="77777777" w:rsidR="00C3781E" w:rsidRDefault="00C3781E" w:rsidP="00D902DD">
      <w:r>
        <w:separator/>
      </w:r>
    </w:p>
  </w:footnote>
  <w:footnote w:type="continuationSeparator" w:id="0">
    <w:p w14:paraId="5B438A3B" w14:textId="77777777" w:rsidR="00C3781E" w:rsidRDefault="00C3781E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EB0FE" w14:textId="77777777" w:rsidR="00D902DD" w:rsidRDefault="00D902DD" w:rsidP="00C964E0">
    <w:pPr>
      <w:pStyle w:val="Zhlav"/>
      <w:tabs>
        <w:tab w:val="clear" w:pos="4536"/>
        <w:tab w:val="clear" w:pos="9072"/>
      </w:tabs>
    </w:pPr>
    <w:r>
      <w:rPr>
        <w:noProof/>
      </w:rPr>
      <w:drawing>
        <wp:inline distT="0" distB="0" distL="0" distR="0" wp14:anchorId="278F494E" wp14:editId="3EFC01C4">
          <wp:extent cx="2134800" cy="500400"/>
          <wp:effectExtent l="0" t="0" r="0" b="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C4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4800" cy="50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1E"/>
    <w:rsid w:val="00066B3C"/>
    <w:rsid w:val="000D66C7"/>
    <w:rsid w:val="001B6A74"/>
    <w:rsid w:val="002D6777"/>
    <w:rsid w:val="003F08C7"/>
    <w:rsid w:val="00426936"/>
    <w:rsid w:val="004B768F"/>
    <w:rsid w:val="004D4E23"/>
    <w:rsid w:val="005D2491"/>
    <w:rsid w:val="007015FB"/>
    <w:rsid w:val="00815AAE"/>
    <w:rsid w:val="00824FB0"/>
    <w:rsid w:val="00931BE4"/>
    <w:rsid w:val="00AF0E56"/>
    <w:rsid w:val="00BC6288"/>
    <w:rsid w:val="00C3781E"/>
    <w:rsid w:val="00C964E0"/>
    <w:rsid w:val="00D34428"/>
    <w:rsid w:val="00D902DD"/>
    <w:rsid w:val="00E54CB9"/>
    <w:rsid w:val="00E9717A"/>
    <w:rsid w:val="00EE57A0"/>
    <w:rsid w:val="00F8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564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aliases w:val="ADRESA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obalka-dl-okenko.dotx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2</cp:revision>
  <dcterms:created xsi:type="dcterms:W3CDTF">2025-05-19T09:13:00Z</dcterms:created>
  <dcterms:modified xsi:type="dcterms:W3CDTF">2025-05-19T09:14:00Z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10261bf3,33a2060d,73fe7be0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2025-05-19T09:14:24Z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c3da3497-150d-423f-9817-3c58f383b0f5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