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page" w:tblpX="7882" w:tblpY="5331"/>
        <w:tblW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</w:tblGrid>
      <w:tr w:rsidR="001B6A74" w:rsidRPr="00CF0175" w14:paraId="24FF94B3" w14:textId="77777777" w:rsidTr="00D34428">
        <w:trPr>
          <w:trHeight w:hRule="exact" w:val="2001"/>
        </w:trPr>
        <w:tc>
          <w:tcPr>
            <w:tcW w:w="4253" w:type="dxa"/>
          </w:tcPr>
          <w:p w14:paraId="507F5AC5" w14:textId="77777777" w:rsidR="001B6A74" w:rsidRPr="00F73E7F" w:rsidRDefault="001B6A74" w:rsidP="00F73E7F">
            <w:pPr>
              <w:pStyle w:val="ADRESA"/>
              <w:framePr w:hSpace="0" w:wrap="auto" w:vAnchor="margin" w:hAnchor="text" w:xAlign="left" w:yAlign="inline"/>
            </w:pPr>
            <w:r w:rsidRPr="00F73E7F">
              <w:fldChar w:fldCharType="begin">
                <w:ffData>
                  <w:name w:val="Text9"/>
                  <w:enabled/>
                  <w:calcOnExit w:val="0"/>
                  <w:textInput>
                    <w:default w:val="Oslovení"/>
                  </w:textInput>
                </w:ffData>
              </w:fldChar>
            </w:r>
            <w:bookmarkStart w:id="0" w:name="Text9"/>
            <w:r w:rsidRPr="00F73E7F">
              <w:instrText xml:space="preserve"> FORMTEXT </w:instrText>
            </w:r>
            <w:r w:rsidRPr="00F73E7F">
              <w:fldChar w:fldCharType="separate"/>
            </w:r>
            <w:r w:rsidRPr="00F73E7F">
              <w:t>Oslovení</w:t>
            </w:r>
            <w:r w:rsidRPr="00F73E7F">
              <w:fldChar w:fldCharType="end"/>
            </w:r>
            <w:bookmarkEnd w:id="0"/>
          </w:p>
          <w:p w14:paraId="40CA1F7E" w14:textId="77777777" w:rsidR="001B6A74" w:rsidRPr="00F73E7F" w:rsidRDefault="001B6A74" w:rsidP="00F73E7F">
            <w:pPr>
              <w:pStyle w:val="ADRESA"/>
              <w:framePr w:hSpace="0" w:wrap="auto" w:vAnchor="margin" w:hAnchor="text" w:xAlign="left" w:yAlign="inline"/>
            </w:pPr>
            <w:r w:rsidRPr="00F73E7F">
              <w:fldChar w:fldCharType="begin">
                <w:ffData>
                  <w:name w:val="Text10"/>
                  <w:enabled/>
                  <w:calcOnExit w:val="0"/>
                  <w:textInput>
                    <w:default w:val="Tit. Jméno Příjmení"/>
                  </w:textInput>
                </w:ffData>
              </w:fldChar>
            </w:r>
            <w:bookmarkStart w:id="1" w:name="Text10"/>
            <w:r w:rsidRPr="00F73E7F">
              <w:instrText xml:space="preserve"> FORMTEXT </w:instrText>
            </w:r>
            <w:r w:rsidRPr="00F73E7F">
              <w:fldChar w:fldCharType="separate"/>
            </w:r>
            <w:r w:rsidRPr="00F73E7F">
              <w:t>Tit. Jméno Příjmení</w:t>
            </w:r>
            <w:r w:rsidRPr="00F73E7F">
              <w:fldChar w:fldCharType="end"/>
            </w:r>
            <w:bookmarkEnd w:id="1"/>
          </w:p>
          <w:p w14:paraId="2526FC24" w14:textId="77777777" w:rsidR="001B6A74" w:rsidRPr="00F73E7F" w:rsidRDefault="001B6A74" w:rsidP="00F73E7F">
            <w:pPr>
              <w:pStyle w:val="ADRESA"/>
              <w:framePr w:hSpace="0" w:wrap="auto" w:vAnchor="margin" w:hAnchor="text" w:xAlign="left" w:yAlign="inline"/>
            </w:pPr>
            <w:r w:rsidRPr="00F73E7F">
              <w:fldChar w:fldCharType="begin">
                <w:ffData>
                  <w:name w:val="Text11"/>
                  <w:enabled/>
                  <w:calcOnExit w:val="0"/>
                  <w:textInput>
                    <w:default w:val="Název firmy nebo organizace"/>
                  </w:textInput>
                </w:ffData>
              </w:fldChar>
            </w:r>
            <w:bookmarkStart w:id="2" w:name="Text11"/>
            <w:r w:rsidRPr="00F73E7F">
              <w:instrText xml:space="preserve"> FORMTEXT </w:instrText>
            </w:r>
            <w:r w:rsidRPr="00F73E7F">
              <w:fldChar w:fldCharType="separate"/>
            </w:r>
            <w:r w:rsidRPr="00F73E7F">
              <w:t>Název firmy nebo organizace</w:t>
            </w:r>
            <w:r w:rsidRPr="00F73E7F">
              <w:fldChar w:fldCharType="end"/>
            </w:r>
            <w:bookmarkEnd w:id="2"/>
          </w:p>
          <w:p w14:paraId="63A3C2F9" w14:textId="77777777" w:rsidR="001B6A74" w:rsidRPr="00F73E7F" w:rsidRDefault="001B6A74" w:rsidP="00F73E7F">
            <w:pPr>
              <w:pStyle w:val="ADRESA"/>
              <w:framePr w:hSpace="0" w:wrap="auto" w:vAnchor="margin" w:hAnchor="text" w:xAlign="left" w:yAlign="inline"/>
            </w:pPr>
            <w:r w:rsidRPr="00F73E7F">
              <w:fldChar w:fldCharType="begin">
                <w:ffData>
                  <w:name w:val="Text12"/>
                  <w:enabled/>
                  <w:calcOnExit w:val="0"/>
                  <w:textInput>
                    <w:default w:val="Ulice, číslo domu"/>
                  </w:textInput>
                </w:ffData>
              </w:fldChar>
            </w:r>
            <w:bookmarkStart w:id="3" w:name="Text12"/>
            <w:r w:rsidRPr="00F73E7F">
              <w:instrText xml:space="preserve"> FORMTEXT </w:instrText>
            </w:r>
            <w:r w:rsidRPr="00F73E7F">
              <w:fldChar w:fldCharType="separate"/>
            </w:r>
            <w:r w:rsidRPr="00F73E7F">
              <w:t>Ulice, číslo domu</w:t>
            </w:r>
            <w:r w:rsidRPr="00F73E7F">
              <w:fldChar w:fldCharType="end"/>
            </w:r>
            <w:bookmarkEnd w:id="3"/>
          </w:p>
          <w:p w14:paraId="1C7BB8C1" w14:textId="77777777" w:rsidR="001B6A74" w:rsidRPr="00F73E7F" w:rsidRDefault="001B6A74" w:rsidP="00F73E7F">
            <w:pPr>
              <w:pStyle w:val="ADRESA"/>
              <w:framePr w:hSpace="0" w:wrap="auto" w:vAnchor="margin" w:hAnchor="text" w:xAlign="left" w:yAlign="inline"/>
            </w:pPr>
            <w:r w:rsidRPr="00F73E7F">
              <w:fldChar w:fldCharType="begin">
                <w:ffData>
                  <w:name w:val="Text13"/>
                  <w:enabled/>
                  <w:calcOnExit w:val="0"/>
                  <w:textInput>
                    <w:default w:val="000 00 Název adresní pošty"/>
                  </w:textInput>
                </w:ffData>
              </w:fldChar>
            </w:r>
            <w:bookmarkStart w:id="4" w:name="Text13"/>
            <w:r w:rsidRPr="00F73E7F">
              <w:instrText xml:space="preserve"> FORMTEXT </w:instrText>
            </w:r>
            <w:r w:rsidRPr="00F73E7F">
              <w:fldChar w:fldCharType="separate"/>
            </w:r>
            <w:r w:rsidRPr="00F73E7F">
              <w:t>000 00 Název adresní pošty</w:t>
            </w:r>
            <w:r w:rsidRPr="00F73E7F">
              <w:fldChar w:fldCharType="end"/>
            </w:r>
            <w:bookmarkEnd w:id="4"/>
          </w:p>
          <w:p w14:paraId="516B85F9" w14:textId="77777777" w:rsidR="001B6A74" w:rsidRPr="00F73E7F" w:rsidRDefault="001B6A74" w:rsidP="00F73E7F">
            <w:pPr>
              <w:pStyle w:val="ADRESA"/>
              <w:framePr w:hSpace="0" w:wrap="auto" w:vAnchor="margin" w:hAnchor="text" w:xAlign="left" w:yAlign="inline"/>
            </w:pPr>
            <w:r w:rsidRPr="00F73E7F">
              <w:fldChar w:fldCharType="begin">
                <w:ffData>
                  <w:name w:val=""/>
                  <w:enabled/>
                  <w:calcOnExit w:val="0"/>
                  <w:textInput>
                    <w:default w:val="Stát"/>
                  </w:textInput>
                </w:ffData>
              </w:fldChar>
            </w:r>
            <w:r w:rsidRPr="00F73E7F">
              <w:instrText xml:space="preserve"> FORMTEXT </w:instrText>
            </w:r>
            <w:r w:rsidRPr="00F73E7F">
              <w:fldChar w:fldCharType="separate"/>
            </w:r>
            <w:r w:rsidRPr="00F73E7F">
              <w:t>Stát</w:t>
            </w:r>
            <w:r w:rsidRPr="00F73E7F">
              <w:fldChar w:fldCharType="end"/>
            </w:r>
          </w:p>
        </w:tc>
      </w:tr>
    </w:tbl>
    <w:p w14:paraId="7BF85870" w14:textId="77777777" w:rsidR="00AF0E56" w:rsidRPr="00AF0E56" w:rsidRDefault="00AF0E56" w:rsidP="00514049">
      <w:pPr>
        <w:pStyle w:val="ADRESA"/>
        <w:framePr w:wrap="around"/>
      </w:pPr>
    </w:p>
    <w:sectPr w:rsidR="00AF0E56" w:rsidRPr="00AF0E56" w:rsidSect="00EE2D48">
      <w:headerReference w:type="default" r:id="rId7"/>
      <w:footerReference w:type="even" r:id="rId8"/>
      <w:footerReference w:type="default" r:id="rId9"/>
      <w:footerReference w:type="first" r:id="rId10"/>
      <w:pgSz w:w="12980" w:h="9180"/>
      <w:pgMar w:top="1228" w:right="745" w:bottom="567" w:left="44" w:header="567" w:footer="567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C39C1" w14:textId="77777777" w:rsidR="0026099C" w:rsidRDefault="0026099C" w:rsidP="00D902DD">
      <w:r>
        <w:separator/>
      </w:r>
    </w:p>
  </w:endnote>
  <w:endnote w:type="continuationSeparator" w:id="0">
    <w:p w14:paraId="5FB45C25" w14:textId="77777777" w:rsidR="0026099C" w:rsidRDefault="0026099C" w:rsidP="00D9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CE39C" w14:textId="1969CCA4" w:rsidR="0026099C" w:rsidRDefault="0026099C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ADC63A8" wp14:editId="0EF8FDA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1645091153" name="Textové pole 2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CA9C7F" w14:textId="17E28A15" w:rsidR="0026099C" w:rsidRPr="0026099C" w:rsidRDefault="0026099C" w:rsidP="0026099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2609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DC63A8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Í" style="position:absolute;margin-left:0;margin-top:0;width:36.45pt;height:28.4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20CA9C7F" w14:textId="17E28A15" w:rsidR="0026099C" w:rsidRPr="0026099C" w:rsidRDefault="0026099C" w:rsidP="0026099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26099C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53B76" w14:textId="737C12A4" w:rsidR="00D902DD" w:rsidRDefault="00D902DD" w:rsidP="001B6A74">
    <w:pPr>
      <w:pStyle w:val="Zpat"/>
    </w:pPr>
    <w:r>
      <w:rPr>
        <w:noProof/>
      </w:rPr>
      <w:drawing>
        <wp:inline distT="0" distB="0" distL="0" distR="0" wp14:anchorId="27B3BD86" wp14:editId="79E424F8">
          <wp:extent cx="2181225" cy="330488"/>
          <wp:effectExtent l="0" t="0" r="0" b="0"/>
          <wp:docPr id="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6970" cy="337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F99AF" w14:textId="06C450A2" w:rsidR="0026099C" w:rsidRDefault="0026099C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456187D" wp14:editId="1E83F97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754022787" name="Textové pole 1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804590" w14:textId="31F98A04" w:rsidR="0026099C" w:rsidRPr="0026099C" w:rsidRDefault="0026099C" w:rsidP="0026099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2609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56187D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Í" style="position:absolute;margin-left:0;margin-top:0;width:36.45pt;height:28.4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" filled="f" stroked="f">
              <v:fill o:detectmouseclick="t"/>
              <v:textbox style="mso-fit-shape-to-text:t" inset="0,0,0,15pt">
                <w:txbxContent>
                  <w:p w14:paraId="76804590" w14:textId="31F98A04" w:rsidR="0026099C" w:rsidRPr="0026099C" w:rsidRDefault="0026099C" w:rsidP="0026099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26099C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038D3" w14:textId="77777777" w:rsidR="0026099C" w:rsidRDefault="0026099C" w:rsidP="00D902DD">
      <w:r>
        <w:separator/>
      </w:r>
    </w:p>
  </w:footnote>
  <w:footnote w:type="continuationSeparator" w:id="0">
    <w:p w14:paraId="357F8F26" w14:textId="77777777" w:rsidR="0026099C" w:rsidRDefault="0026099C" w:rsidP="00D9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879B6" w14:textId="77777777" w:rsidR="00D902DD" w:rsidRDefault="00D902DD" w:rsidP="001B6A74">
    <w:pPr>
      <w:pStyle w:val="Zhlav"/>
      <w:tabs>
        <w:tab w:val="clear" w:pos="4536"/>
      </w:tabs>
    </w:pPr>
    <w:r>
      <w:rPr>
        <w:noProof/>
      </w:rPr>
      <w:drawing>
        <wp:inline distT="0" distB="0" distL="0" distR="0" wp14:anchorId="1741D9B5" wp14:editId="5449A109">
          <wp:extent cx="2134800" cy="500400"/>
          <wp:effectExtent l="0" t="0" r="0" b="0"/>
          <wp:docPr id="2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C4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4800" cy="50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BB291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2BCCA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A60A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110E5E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7E95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AF6D35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6C77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09253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4DA38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D2F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7722557">
    <w:abstractNumId w:val="4"/>
  </w:num>
  <w:num w:numId="2" w16cid:durableId="660277572">
    <w:abstractNumId w:val="5"/>
  </w:num>
  <w:num w:numId="3" w16cid:durableId="1242957001">
    <w:abstractNumId w:val="6"/>
  </w:num>
  <w:num w:numId="4" w16cid:durableId="1534534334">
    <w:abstractNumId w:val="7"/>
  </w:num>
  <w:num w:numId="5" w16cid:durableId="1155029231">
    <w:abstractNumId w:val="9"/>
  </w:num>
  <w:num w:numId="6" w16cid:durableId="1148746472">
    <w:abstractNumId w:val="0"/>
  </w:num>
  <w:num w:numId="7" w16cid:durableId="1953171333">
    <w:abstractNumId w:val="1"/>
  </w:num>
  <w:num w:numId="8" w16cid:durableId="1998067588">
    <w:abstractNumId w:val="2"/>
  </w:num>
  <w:num w:numId="9" w16cid:durableId="1318725729">
    <w:abstractNumId w:val="3"/>
  </w:num>
  <w:num w:numId="10" w16cid:durableId="20735774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99C"/>
    <w:rsid w:val="000D66C7"/>
    <w:rsid w:val="00103D8E"/>
    <w:rsid w:val="001273DA"/>
    <w:rsid w:val="001B6A74"/>
    <w:rsid w:val="0026099C"/>
    <w:rsid w:val="00464DF8"/>
    <w:rsid w:val="004D4E23"/>
    <w:rsid w:val="00514049"/>
    <w:rsid w:val="00815AAE"/>
    <w:rsid w:val="00827000"/>
    <w:rsid w:val="00931BE4"/>
    <w:rsid w:val="00AF0E56"/>
    <w:rsid w:val="00BC6288"/>
    <w:rsid w:val="00C96F4E"/>
    <w:rsid w:val="00D14DB4"/>
    <w:rsid w:val="00D34428"/>
    <w:rsid w:val="00D902DD"/>
    <w:rsid w:val="00E17494"/>
    <w:rsid w:val="00E361EE"/>
    <w:rsid w:val="00EE2D48"/>
    <w:rsid w:val="00EE57A0"/>
    <w:rsid w:val="00F73E7F"/>
    <w:rsid w:val="00F8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5A07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lujcdaje">
    <w:name w:val="Doplňující údaje"/>
    <w:basedOn w:val="Normln"/>
    <w:qFormat/>
    <w:rsid w:val="00815AAE"/>
    <w:pPr>
      <w:tabs>
        <w:tab w:val="left" w:pos="283"/>
        <w:tab w:val="left" w:pos="565"/>
        <w:tab w:val="left" w:pos="919"/>
      </w:tabs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noProof/>
      <w:color w:val="D14124"/>
      <w:spacing w:val="4"/>
      <w:sz w:val="36"/>
      <w:szCs w:val="36"/>
    </w:rPr>
  </w:style>
  <w:style w:type="paragraph" w:styleId="Zhlav">
    <w:name w:val="header"/>
    <w:basedOn w:val="Normln"/>
    <w:link w:val="Zhlav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02DD"/>
  </w:style>
  <w:style w:type="paragraph" w:styleId="Zpat">
    <w:name w:val="footer"/>
    <w:basedOn w:val="Normln"/>
    <w:link w:val="Zpat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02DD"/>
  </w:style>
  <w:style w:type="table" w:styleId="Mkatabulky">
    <w:name w:val="Table Grid"/>
    <w:basedOn w:val="Normlntabulka"/>
    <w:uiPriority w:val="39"/>
    <w:rsid w:val="00AF0E56"/>
    <w:rPr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AF0E56"/>
    <w:pPr>
      <w:spacing w:line="288" w:lineRule="auto"/>
      <w:jc w:val="both"/>
    </w:pPr>
    <w:rPr>
      <w:sz w:val="20"/>
      <w:szCs w:val="22"/>
      <w:lang w:bidi="ar-SA"/>
    </w:rPr>
  </w:style>
  <w:style w:type="paragraph" w:customStyle="1" w:styleId="ADRESA">
    <w:name w:val="ADRESA"/>
    <w:basedOn w:val="Bezmezer"/>
    <w:qFormat/>
    <w:rsid w:val="00C96F4E"/>
    <w:pPr>
      <w:framePr w:hSpace="142" w:wrap="around" w:vAnchor="page" w:hAnchor="page" w:x="7882" w:y="5331"/>
      <w:jc w:val="left"/>
    </w:pPr>
    <w:rPr>
      <w:rFonts w:asciiTheme="minorBidi" w:hAnsi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obalka-c5.dotx</Template>
  <TotalTime>11</TotalTime>
  <Pages>1</Pages>
  <Words>27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Dynterová Lucie MgA.</dc:creator>
  <cp:keywords/>
  <dc:description/>
  <cp:lastModifiedBy>Dynterová Lucie MgA.</cp:lastModifiedBy>
  <cp:revision>2</cp:revision>
  <dcterms:created xsi:type="dcterms:W3CDTF">2025-05-19T08:45:00Z</dcterms:created>
  <dcterms:modified xsi:type="dcterms:W3CDTF">2025-05-19T08:56:00Z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2cf17983,620e1951,3d00e2bc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2025-05-19T08:54:28Z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a7713561-acde-4930-a898-1f9d0709702c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