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7B370CBB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00C1A608" w14:textId="77777777" w:rsidR="009A17DA" w:rsidRPr="00816233" w:rsidRDefault="00B05B27" w:rsidP="00897E0C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</w:p>
          <w:p w14:paraId="200B3249" w14:textId="77777777" w:rsidR="009A17DA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funkce a název odděl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funkce a název odd</w:t>
            </w:r>
            <w:r>
              <w:rPr>
                <w:rFonts w:hint="eastAsia"/>
                <w:noProof/>
              </w:rPr>
              <w:t>ě</w:t>
            </w:r>
            <w:r>
              <w:rPr>
                <w:noProof/>
              </w:rPr>
              <w:t>lení</w:t>
            </w:r>
            <w:r>
              <w:fldChar w:fldCharType="end"/>
            </w:r>
          </w:p>
          <w:p w14:paraId="6894E8E5" w14:textId="77777777" w:rsidR="009A17DA" w:rsidRDefault="009A17DA" w:rsidP="009A17DA">
            <w:pPr>
              <w:pStyle w:val="ADRESA"/>
              <w:framePr w:hSpace="0" w:wrap="auto" w:vAnchor="margin" w:hAnchor="text" w:xAlign="left" w:yAlign="inline"/>
            </w:pPr>
          </w:p>
          <w:p w14:paraId="33B77E62" w14:textId="77777777" w:rsidR="009A17DA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Ve Smečkách 801/33, 110 00 Praha 1"/>
                  </w:textInput>
                </w:ffData>
              </w:fldChar>
            </w:r>
            <w:bookmarkStart w:id="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Ve Smečkách 801/33, 110 00 Praha 1</w:t>
            </w:r>
            <w:r>
              <w:fldChar w:fldCharType="end"/>
            </w:r>
            <w:bookmarkEnd w:id="0"/>
          </w:p>
          <w:p w14:paraId="21784806" w14:textId="77777777" w:rsidR="009A17DA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default w:val="T: +420 296 806 110"/>
                  </w:textInput>
                </w:ffData>
              </w:fldChar>
            </w:r>
            <w:bookmarkStart w:id="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+420 296 806 110</w:t>
            </w:r>
            <w:r>
              <w:fldChar w:fldCharType="end"/>
            </w:r>
            <w:bookmarkEnd w:id="1"/>
          </w:p>
          <w:p w14:paraId="1E6FE087" w14:textId="77777777" w:rsidR="00B05B27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</w:p>
          <w:p w14:paraId="4505666C" w14:textId="77777777" w:rsidR="009A17DA" w:rsidRPr="00816233" w:rsidRDefault="00BD0019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</w:p>
        </w:tc>
      </w:tr>
      <w:tr w:rsidR="00FB0DC5" w:rsidRPr="00816233" w14:paraId="64569CE1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09F0576D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69CD4AFD" w14:textId="77777777" w:rsidR="00816233" w:rsidRPr="00816233" w:rsidRDefault="00816233" w:rsidP="003F05C6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CA759" w14:textId="77777777" w:rsidR="00356D97" w:rsidRDefault="00356D97" w:rsidP="00D902DD">
      <w:r>
        <w:separator/>
      </w:r>
    </w:p>
  </w:endnote>
  <w:endnote w:type="continuationSeparator" w:id="0">
    <w:p w14:paraId="017C0C51" w14:textId="77777777" w:rsidR="00356D97" w:rsidRDefault="00356D97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75BD9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2049C" w14:textId="32FF45C8" w:rsidR="00D37BA4" w:rsidRDefault="00356D97" w:rsidP="00356D97">
    <w:pPr>
      <w:pStyle w:val="Zpat"/>
      <w:tabs>
        <w:tab w:val="left" w:pos="2624"/>
        <w:tab w:val="right" w:pos="4119"/>
      </w:tabs>
      <w:ind w:right="-8"/>
    </w:pPr>
    <w:r>
      <w:tab/>
    </w:r>
    <w:r>
      <w:tab/>
    </w:r>
    <w:r w:rsidR="00F73B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01AE3E" wp14:editId="44DE78A1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5692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84F4C97" w14:textId="77777777" w:rsidR="004A6EC2" w:rsidRPr="004A6EC2" w:rsidRDefault="00BD0019" w:rsidP="004A6EC2">
                          <w:pPr>
                            <w:pStyle w:val="ADRESA"/>
                          </w:pPr>
                          <w:r>
                            <w:t>s</w:t>
                          </w:r>
                          <w:r w:rsidR="004A6EC2" w:rsidRPr="004A6EC2">
                            <w:t>zif</w:t>
                          </w:r>
                          <w:r>
                            <w:t>.gov</w:t>
                          </w:r>
                          <w:r w:rsidR="004A6EC2" w:rsidRPr="004A6EC2">
                            <w:t>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01AE3E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8.4pt;margin-top:3.45pt;width:59.6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" filled="f" stroked="f" strokeweight=".5pt">
              <v:textbox inset="2.5mm">
                <w:txbxContent>
                  <w:p w14:paraId="584F4C97" w14:textId="77777777" w:rsidR="004A6EC2" w:rsidRPr="004A6EC2" w:rsidRDefault="00BD0019" w:rsidP="004A6EC2">
                    <w:pPr>
                      <w:pStyle w:val="ADRESA"/>
                    </w:pPr>
                    <w:r>
                      <w:t>s</w:t>
                    </w:r>
                    <w:r w:rsidR="004A6EC2" w:rsidRPr="004A6EC2">
                      <w:t>zif</w:t>
                    </w:r>
                    <w:r>
                      <w:t>.gov</w:t>
                    </w:r>
                    <w:r w:rsidR="004A6EC2" w:rsidRPr="004A6EC2">
                      <w:t>.cz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22729" w14:textId="77777777" w:rsidR="00BD0019" w:rsidRDefault="00BD0019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79CF40A" wp14:editId="0B4B06C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579263296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5C901B" w14:textId="77777777" w:rsidR="00BD0019" w:rsidRPr="00BD0019" w:rsidRDefault="00BD0019" w:rsidP="00BD001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BD001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9CF40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545C901B" w14:textId="77777777" w:rsidR="00BD0019" w:rsidRPr="00BD0019" w:rsidRDefault="00BD0019" w:rsidP="00BD001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BD0019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83481" w14:textId="77777777" w:rsidR="00356D97" w:rsidRDefault="00356D97" w:rsidP="00D902DD">
      <w:r>
        <w:separator/>
      </w:r>
    </w:p>
  </w:footnote>
  <w:footnote w:type="continuationSeparator" w:id="0">
    <w:p w14:paraId="13A0B794" w14:textId="77777777" w:rsidR="00356D97" w:rsidRDefault="00356D97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C44A4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EB8AFBA" wp14:editId="6E3A4FB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60000" cy="1990800"/>
          <wp:effectExtent l="0" t="0" r="1270" b="3175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9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AF25" w14:textId="77777777" w:rsidR="009A17DA" w:rsidRDefault="00816233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4E10A420" wp14:editId="6F7543A7">
          <wp:extent cx="1008000" cy="367200"/>
          <wp:effectExtent l="0" t="0" r="0" b="1270"/>
          <wp:docPr id="4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00B14A51" wp14:editId="2C7CC797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8399939">
    <w:abstractNumId w:val="4"/>
  </w:num>
  <w:num w:numId="2" w16cid:durableId="682634442">
    <w:abstractNumId w:val="5"/>
  </w:num>
  <w:num w:numId="3" w16cid:durableId="525557254">
    <w:abstractNumId w:val="6"/>
  </w:num>
  <w:num w:numId="4" w16cid:durableId="28730534">
    <w:abstractNumId w:val="7"/>
  </w:num>
  <w:num w:numId="5" w16cid:durableId="2139033989">
    <w:abstractNumId w:val="9"/>
  </w:num>
  <w:num w:numId="6" w16cid:durableId="473186123">
    <w:abstractNumId w:val="0"/>
  </w:num>
  <w:num w:numId="7" w16cid:durableId="1561019084">
    <w:abstractNumId w:val="1"/>
  </w:num>
  <w:num w:numId="8" w16cid:durableId="1699546420">
    <w:abstractNumId w:val="2"/>
  </w:num>
  <w:num w:numId="9" w16cid:durableId="238102714">
    <w:abstractNumId w:val="3"/>
  </w:num>
  <w:num w:numId="10" w16cid:durableId="4503680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D97"/>
    <w:rsid w:val="00054E23"/>
    <w:rsid w:val="000C2DAE"/>
    <w:rsid w:val="000D66C7"/>
    <w:rsid w:val="0019695E"/>
    <w:rsid w:val="001A24E9"/>
    <w:rsid w:val="001B6A74"/>
    <w:rsid w:val="003148CC"/>
    <w:rsid w:val="00356D97"/>
    <w:rsid w:val="003F05C6"/>
    <w:rsid w:val="00420B43"/>
    <w:rsid w:val="00437738"/>
    <w:rsid w:val="0044710A"/>
    <w:rsid w:val="004A6EC2"/>
    <w:rsid w:val="004B768F"/>
    <w:rsid w:val="004D4E23"/>
    <w:rsid w:val="004D7EB8"/>
    <w:rsid w:val="00554C13"/>
    <w:rsid w:val="006B26B2"/>
    <w:rsid w:val="00716604"/>
    <w:rsid w:val="0073196A"/>
    <w:rsid w:val="00774901"/>
    <w:rsid w:val="007D5621"/>
    <w:rsid w:val="00815AAE"/>
    <w:rsid w:val="00816233"/>
    <w:rsid w:val="00897E0C"/>
    <w:rsid w:val="00931BE4"/>
    <w:rsid w:val="00947CFA"/>
    <w:rsid w:val="009A17DA"/>
    <w:rsid w:val="00A54579"/>
    <w:rsid w:val="00AA59BF"/>
    <w:rsid w:val="00AB48B4"/>
    <w:rsid w:val="00AC7D1A"/>
    <w:rsid w:val="00AE283C"/>
    <w:rsid w:val="00AF0E56"/>
    <w:rsid w:val="00B05B27"/>
    <w:rsid w:val="00B17657"/>
    <w:rsid w:val="00BA4C4A"/>
    <w:rsid w:val="00BC6288"/>
    <w:rsid w:val="00BD0019"/>
    <w:rsid w:val="00CB4680"/>
    <w:rsid w:val="00D10D3B"/>
    <w:rsid w:val="00D34428"/>
    <w:rsid w:val="00D37BA4"/>
    <w:rsid w:val="00D806BB"/>
    <w:rsid w:val="00D902DD"/>
    <w:rsid w:val="00E54CB9"/>
    <w:rsid w:val="00EE57A0"/>
    <w:rsid w:val="00F36481"/>
    <w:rsid w:val="00F73B22"/>
    <w:rsid w:val="00F823D3"/>
    <w:rsid w:val="00FB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CD1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vizitka-zakladni.dotx</Template>
  <TotalTime>1</TotalTime>
  <Pages>2</Pages>
  <Words>34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2025-05-22T07:26:00Z</dcterms:created>
  <dcterms:modified xsi:type="dcterms:W3CDTF">2025-05-22T07:29:00Z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5e21a540,30e10f6f,2191b013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2025-05-19T09:45:29Z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7a8f6847-3970-4c8b-9425-c9ed0e49b94e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