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2" w:rightFromText="142" w:vertAnchor="page" w:horzAnchor="margin" w:tblpY="1175"/>
        <w:tblW w:w="41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6"/>
      </w:tblGrid>
      <w:tr w:rsidR="009A17DA" w:rsidRPr="00816233" w14:paraId="48363629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43949BCE" w14:textId="77777777" w:rsidR="009A17DA" w:rsidRPr="00816233" w:rsidRDefault="00B05B27" w:rsidP="00897E0C">
            <w:pPr>
              <w:pStyle w:val="TitJMNOPJMEN"/>
              <w:framePr w:hSpace="0" w:wrap="auto" w:hAnchor="tex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Tit. JMÉNO PŘÍJMENÍ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Tit. JMÉNO P</w:t>
            </w:r>
            <w:r>
              <w:rPr>
                <w:rFonts w:hint="eastAsia"/>
                <w:noProof/>
              </w:rPr>
              <w:t>ŘÍ</w:t>
            </w:r>
            <w:r>
              <w:rPr>
                <w:noProof/>
              </w:rPr>
              <w:t>JMENÍ</w:t>
            </w:r>
            <w:r>
              <w:fldChar w:fldCharType="end"/>
            </w:r>
          </w:p>
          <w:p w14:paraId="3729F731" w14:textId="77777777" w:rsidR="009A17DA" w:rsidRPr="00816233" w:rsidRDefault="00B05B27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funkce a název oddělení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funkce a název odd</w:t>
            </w:r>
            <w:r>
              <w:rPr>
                <w:rFonts w:hint="eastAsia"/>
                <w:noProof/>
              </w:rPr>
              <w:t>ě</w:t>
            </w:r>
            <w:r>
              <w:rPr>
                <w:noProof/>
              </w:rPr>
              <w:t>lení</w:t>
            </w:r>
            <w:r>
              <w:fldChar w:fldCharType="end"/>
            </w:r>
          </w:p>
          <w:p w14:paraId="5FFCE5F8" w14:textId="77777777" w:rsidR="009A17DA" w:rsidRDefault="009A17DA" w:rsidP="009A17DA">
            <w:pPr>
              <w:pStyle w:val="ADRESA"/>
              <w:framePr w:hSpace="0" w:wrap="auto" w:vAnchor="margin" w:hAnchor="text" w:xAlign="left" w:yAlign="inline"/>
            </w:pPr>
          </w:p>
          <w:p w14:paraId="040F4CC4" w14:textId="77777777" w:rsidR="009A17DA" w:rsidRPr="00816233" w:rsidRDefault="00A77042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10"/>
                  <w:enabled/>
                  <w:calcOnExit w:val="0"/>
                  <w:textInput>
                    <w:default w:val="Kotlářská 931/53, 602 00 Brno"/>
                  </w:textInput>
                </w:ffData>
              </w:fldChar>
            </w:r>
            <w:bookmarkStart w:id="0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Kotlá</w:t>
            </w:r>
            <w:r>
              <w:rPr>
                <w:rFonts w:hint="eastAsia"/>
                <w:noProof/>
              </w:rPr>
              <w:t>ř</w:t>
            </w:r>
            <w:r>
              <w:rPr>
                <w:noProof/>
              </w:rPr>
              <w:t>ská 931/53, 602 00 Brno</w:t>
            </w:r>
            <w:r>
              <w:fldChar w:fldCharType="end"/>
            </w:r>
            <w:bookmarkEnd w:id="0"/>
          </w:p>
          <w:p w14:paraId="5A009D5F" w14:textId="77777777" w:rsidR="009A17DA" w:rsidRDefault="00A77042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11"/>
                  <w:enabled/>
                  <w:calcOnExit w:val="0"/>
                  <w:textInput>
                    <w:default w:val="T: +420 296 806 153"/>
                  </w:textInput>
                </w:ffData>
              </w:fldChar>
            </w:r>
            <w:bookmarkStart w:id="1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T: +420 296 806 153</w:t>
            </w:r>
            <w:r>
              <w:fldChar w:fldCharType="end"/>
            </w:r>
            <w:bookmarkEnd w:id="1"/>
          </w:p>
          <w:p w14:paraId="64A218C1" w14:textId="77777777" w:rsidR="00B05B27" w:rsidRPr="00816233" w:rsidRDefault="00B05B27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M: +420 000 000 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M: +420 000 000 000</w:t>
            </w:r>
            <w:r>
              <w:fldChar w:fldCharType="end"/>
            </w:r>
          </w:p>
          <w:p w14:paraId="399C9CC0" w14:textId="77777777" w:rsidR="009A17DA" w:rsidRPr="00816233" w:rsidRDefault="000967AF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E: jmeno.prijmeni@szif.gov.cz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E: jmeno.prijmeni@szif.gov.cz</w:t>
            </w:r>
            <w:r>
              <w:fldChar w:fldCharType="end"/>
            </w:r>
          </w:p>
        </w:tc>
      </w:tr>
      <w:tr w:rsidR="00FB0DC5" w:rsidRPr="00816233" w14:paraId="444314B4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62C89683" w14:textId="77777777" w:rsidR="00FB0DC5" w:rsidRDefault="00FB0DC5" w:rsidP="00897E0C">
            <w:pPr>
              <w:pStyle w:val="TitJMNOPJMEN"/>
              <w:framePr w:hSpace="0" w:wrap="auto" w:hAnchor="text" w:yAlign="inline"/>
            </w:pPr>
          </w:p>
        </w:tc>
      </w:tr>
    </w:tbl>
    <w:p w14:paraId="5C7E138F" w14:textId="77777777" w:rsidR="00AF0E56" w:rsidRDefault="00AF0E56" w:rsidP="00897E0C">
      <w:pPr>
        <w:pStyle w:val="ADRESA"/>
        <w:framePr w:h="562" w:hRule="exact" w:wrap="around" w:y="28"/>
      </w:pPr>
    </w:p>
    <w:p w14:paraId="6BC12A71" w14:textId="77777777" w:rsidR="00816233" w:rsidRDefault="00816233" w:rsidP="00816233">
      <w:pPr>
        <w:pStyle w:val="ADRESA"/>
        <w:framePr w:wrap="around"/>
      </w:pPr>
    </w:p>
    <w:p w14:paraId="6C86148E" w14:textId="77777777" w:rsidR="00816233" w:rsidRPr="00816233" w:rsidRDefault="00816233" w:rsidP="00816233">
      <w:pPr>
        <w:pStyle w:val="ADRESA"/>
        <w:framePr w:wrap="around"/>
      </w:pPr>
    </w:p>
    <w:sectPr w:rsidR="00816233" w:rsidRPr="00816233" w:rsidSect="00F73B22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4800" w:h="3100"/>
      <w:pgMar w:top="357" w:right="349" w:bottom="822" w:left="0" w:header="290" w:footer="340" w:gutter="3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95F83" w14:textId="77777777" w:rsidR="001F2E0D" w:rsidRDefault="001F2E0D" w:rsidP="00D902DD">
      <w:r>
        <w:separator/>
      </w:r>
    </w:p>
  </w:endnote>
  <w:endnote w:type="continuationSeparator" w:id="0">
    <w:p w14:paraId="5650BAF2" w14:textId="77777777" w:rsidR="001F2E0D" w:rsidRDefault="001F2E0D" w:rsidP="00D9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rutal Type">
    <w:panose1 w:val="02000506040000020004"/>
    <w:charset w:val="00"/>
    <w:family w:val="modern"/>
    <w:notTrueType/>
    <w:pitch w:val="variable"/>
    <w:sig w:usb0="A000022F" w:usb1="5000204A" w:usb2="00000000" w:usb3="00000000" w:csb0="00000085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70FB2" w14:textId="77777777" w:rsidR="00FB0DC5" w:rsidRDefault="00FB0DC5" w:rsidP="00FB0DC5">
    <w:pPr>
      <w:pStyle w:val="Zpat"/>
      <w:ind w:right="-69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3C71A" w14:textId="77777777" w:rsidR="00D37BA4" w:rsidRDefault="00F73B22" w:rsidP="00D37BA4">
    <w:pPr>
      <w:pStyle w:val="Zpat"/>
      <w:ind w:right="-8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B5F883" wp14:editId="264CAE9A">
              <wp:simplePos x="0" y="0"/>
              <wp:positionH relativeFrom="page">
                <wp:align>right</wp:align>
              </wp:positionH>
              <wp:positionV relativeFrom="paragraph">
                <wp:posOffset>43815</wp:posOffset>
              </wp:positionV>
              <wp:extent cx="756920" cy="212725"/>
              <wp:effectExtent l="0" t="0" r="0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212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F2BC4C4" w14:textId="77777777" w:rsidR="004A6EC2" w:rsidRPr="004A6EC2" w:rsidRDefault="004A6EC2" w:rsidP="004A6EC2">
                          <w:pPr>
                            <w:pStyle w:val="ADRESA"/>
                          </w:pPr>
                          <w:r w:rsidRPr="004A6EC2">
                            <w:t>szif.</w:t>
                          </w:r>
                          <w:r w:rsidR="000967AF">
                            <w:t>gov.</w:t>
                          </w:r>
                          <w:r w:rsidRPr="004A6EC2">
                            <w:t>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B5F883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8.4pt;margin-top:3.45pt;width:59.6pt;height:16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" filled="f" stroked="f" strokeweight=".5pt">
              <v:textbox inset="2.5mm">
                <w:txbxContent>
                  <w:p w14:paraId="5F2BC4C4" w14:textId="77777777" w:rsidR="004A6EC2" w:rsidRPr="004A6EC2" w:rsidRDefault="004A6EC2" w:rsidP="004A6EC2">
                    <w:pPr>
                      <w:pStyle w:val="ADRESA"/>
                    </w:pPr>
                    <w:r w:rsidRPr="004A6EC2">
                      <w:t>szif.</w:t>
                    </w:r>
                    <w:r w:rsidR="000967AF">
                      <w:t>gov.</w:t>
                    </w:r>
                    <w:r w:rsidRPr="004A6EC2">
                      <w:t>cz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5F8A7" w14:textId="77777777" w:rsidR="000967AF" w:rsidRDefault="000967AF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2E65249" wp14:editId="38EFB62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1297378905" name="Textové pole 1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084CD9" w14:textId="77777777" w:rsidR="000967AF" w:rsidRPr="000967AF" w:rsidRDefault="000967AF" w:rsidP="000967A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0967A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E6524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INTERNÍ" style="position:absolute;margin-left:0;margin-top:0;width:36.45pt;height:28.4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" filled="f" stroked="f">
              <v:textbox style="mso-fit-shape-to-text:t" inset="0,0,0,15pt">
                <w:txbxContent>
                  <w:p w14:paraId="06084CD9" w14:textId="77777777" w:rsidR="000967AF" w:rsidRPr="000967AF" w:rsidRDefault="000967AF" w:rsidP="000967A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0967AF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4C9DD" w14:textId="77777777" w:rsidR="001F2E0D" w:rsidRDefault="001F2E0D" w:rsidP="00D902DD">
      <w:r>
        <w:separator/>
      </w:r>
    </w:p>
  </w:footnote>
  <w:footnote w:type="continuationSeparator" w:id="0">
    <w:p w14:paraId="1BFABF34" w14:textId="77777777" w:rsidR="001F2E0D" w:rsidRDefault="001F2E0D" w:rsidP="00D9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E61B" w14:textId="77777777" w:rsidR="00FB0DC5" w:rsidRDefault="00FB0DC5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B1C5AC3" wp14:editId="29D2B38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60000" cy="1989000"/>
          <wp:effectExtent l="0" t="0" r="1270" b="5080"/>
          <wp:wrapNone/>
          <wp:docPr id="9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ASTR_zakladn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0" cy="19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1D55C" w14:textId="77777777" w:rsidR="009A17DA" w:rsidRDefault="00816233" w:rsidP="00F73B22">
    <w:pPr>
      <w:pStyle w:val="Zhlav"/>
      <w:tabs>
        <w:tab w:val="clear" w:pos="4536"/>
      </w:tabs>
      <w:ind w:right="-8"/>
    </w:pPr>
    <w:r>
      <w:rPr>
        <w:noProof/>
      </w:rPr>
      <w:drawing>
        <wp:inline distT="0" distB="0" distL="0" distR="0" wp14:anchorId="133DD680" wp14:editId="465AB687">
          <wp:extent cx="1008000" cy="366545"/>
          <wp:effectExtent l="0" t="0" r="0" b="1905"/>
          <wp:docPr id="4" name="Grafický 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HLAV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8000" cy="366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A17DA">
      <w:t xml:space="preserve"> </w:t>
    </w:r>
    <w:r w:rsidR="009A17DA">
      <w:tab/>
    </w:r>
    <w:r w:rsidR="009A17DA">
      <w:rPr>
        <w:noProof/>
      </w:rPr>
      <w:drawing>
        <wp:inline distT="0" distB="0" distL="0" distR="0" wp14:anchorId="21194491" wp14:editId="61683B40">
          <wp:extent cx="975600" cy="356400"/>
          <wp:effectExtent l="0" t="0" r="2540" b="0"/>
          <wp:docPr id="6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600" cy="356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FE893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AF063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D5E18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4AAD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4BE66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635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AE892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7649E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6D209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C0685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99834480">
    <w:abstractNumId w:val="4"/>
  </w:num>
  <w:num w:numId="2" w16cid:durableId="452754297">
    <w:abstractNumId w:val="5"/>
  </w:num>
  <w:num w:numId="3" w16cid:durableId="1794208895">
    <w:abstractNumId w:val="6"/>
  </w:num>
  <w:num w:numId="4" w16cid:durableId="1751584488">
    <w:abstractNumId w:val="7"/>
  </w:num>
  <w:num w:numId="5" w16cid:durableId="1231161097">
    <w:abstractNumId w:val="9"/>
  </w:num>
  <w:num w:numId="6" w16cid:durableId="801729664">
    <w:abstractNumId w:val="0"/>
  </w:num>
  <w:num w:numId="7" w16cid:durableId="511993916">
    <w:abstractNumId w:val="1"/>
  </w:num>
  <w:num w:numId="8" w16cid:durableId="797337635">
    <w:abstractNumId w:val="2"/>
  </w:num>
  <w:num w:numId="9" w16cid:durableId="1495023532">
    <w:abstractNumId w:val="3"/>
  </w:num>
  <w:num w:numId="10" w16cid:durableId="15052412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E0D"/>
    <w:rsid w:val="00054E23"/>
    <w:rsid w:val="00070D89"/>
    <w:rsid w:val="000967AF"/>
    <w:rsid w:val="000C2DAE"/>
    <w:rsid w:val="000D66C7"/>
    <w:rsid w:val="0019695E"/>
    <w:rsid w:val="001B6A74"/>
    <w:rsid w:val="001F2E0D"/>
    <w:rsid w:val="003148CC"/>
    <w:rsid w:val="00420B43"/>
    <w:rsid w:val="00437738"/>
    <w:rsid w:val="0044710A"/>
    <w:rsid w:val="00467FD1"/>
    <w:rsid w:val="004A6EC2"/>
    <w:rsid w:val="004B768F"/>
    <w:rsid w:val="004D4E23"/>
    <w:rsid w:val="004D7EB8"/>
    <w:rsid w:val="00554C13"/>
    <w:rsid w:val="00603D79"/>
    <w:rsid w:val="0073196A"/>
    <w:rsid w:val="00774901"/>
    <w:rsid w:val="007D5621"/>
    <w:rsid w:val="007E3A52"/>
    <w:rsid w:val="00815AAE"/>
    <w:rsid w:val="00816233"/>
    <w:rsid w:val="00897E0C"/>
    <w:rsid w:val="00931BE4"/>
    <w:rsid w:val="00947CFA"/>
    <w:rsid w:val="009A17DA"/>
    <w:rsid w:val="009E082B"/>
    <w:rsid w:val="00A476AB"/>
    <w:rsid w:val="00A54579"/>
    <w:rsid w:val="00A77042"/>
    <w:rsid w:val="00AA59BF"/>
    <w:rsid w:val="00AB48B4"/>
    <w:rsid w:val="00AC7D1A"/>
    <w:rsid w:val="00AF0E56"/>
    <w:rsid w:val="00B05B27"/>
    <w:rsid w:val="00B17657"/>
    <w:rsid w:val="00BA4C4A"/>
    <w:rsid w:val="00BC6288"/>
    <w:rsid w:val="00CB4680"/>
    <w:rsid w:val="00D10D3B"/>
    <w:rsid w:val="00D33A71"/>
    <w:rsid w:val="00D34428"/>
    <w:rsid w:val="00D37BA4"/>
    <w:rsid w:val="00D806BB"/>
    <w:rsid w:val="00D902DD"/>
    <w:rsid w:val="00E54CB9"/>
    <w:rsid w:val="00EE57A0"/>
    <w:rsid w:val="00F36481"/>
    <w:rsid w:val="00F73B22"/>
    <w:rsid w:val="00F823D3"/>
    <w:rsid w:val="00FB0DC5"/>
    <w:rsid w:val="00FC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FD61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lujcdaje">
    <w:name w:val="Doplňující údaje"/>
    <w:basedOn w:val="Normln"/>
    <w:qFormat/>
    <w:rsid w:val="00815AAE"/>
    <w:pPr>
      <w:tabs>
        <w:tab w:val="left" w:pos="283"/>
        <w:tab w:val="left" w:pos="565"/>
        <w:tab w:val="left" w:pos="919"/>
      </w:tabs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noProof/>
      <w:color w:val="D14124"/>
      <w:spacing w:val="4"/>
      <w:sz w:val="36"/>
      <w:szCs w:val="36"/>
    </w:rPr>
  </w:style>
  <w:style w:type="paragraph" w:styleId="Zhlav">
    <w:name w:val="header"/>
    <w:basedOn w:val="Normln"/>
    <w:link w:val="Zhlav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02DD"/>
  </w:style>
  <w:style w:type="paragraph" w:styleId="Zpat">
    <w:name w:val="footer"/>
    <w:basedOn w:val="Normln"/>
    <w:link w:val="Zpat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02DD"/>
  </w:style>
  <w:style w:type="table" w:styleId="Mkatabulky">
    <w:name w:val="Table Grid"/>
    <w:basedOn w:val="Normlntabulka"/>
    <w:uiPriority w:val="39"/>
    <w:rsid w:val="00AF0E56"/>
    <w:rPr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E54CB9"/>
    <w:pPr>
      <w:spacing w:line="280" w:lineRule="exact"/>
    </w:pPr>
    <w:rPr>
      <w:rFonts w:ascii="Arial" w:hAnsi="Arial"/>
      <w:sz w:val="20"/>
      <w:szCs w:val="22"/>
      <w:lang w:bidi="ar-SA"/>
    </w:rPr>
  </w:style>
  <w:style w:type="paragraph" w:customStyle="1" w:styleId="ADRESA">
    <w:name w:val="ADRESA"/>
    <w:basedOn w:val="Bezmezer"/>
    <w:qFormat/>
    <w:rsid w:val="00897E0C"/>
    <w:pPr>
      <w:framePr w:hSpace="142" w:wrap="around" w:vAnchor="page" w:hAnchor="page" w:x="7656" w:y="3120"/>
      <w:spacing w:line="240" w:lineRule="auto"/>
    </w:pPr>
    <w:rPr>
      <w:rFonts w:ascii="Brutal Type" w:hAnsi="Brutal Type"/>
      <w:sz w:val="16"/>
    </w:rPr>
  </w:style>
  <w:style w:type="paragraph" w:customStyle="1" w:styleId="TitJMNOPJMEN">
    <w:name w:val="Tit. JMÉNO PŘÍJMENÍ"/>
    <w:basedOn w:val="ADRESA"/>
    <w:qFormat/>
    <w:rsid w:val="00897E0C"/>
    <w:pPr>
      <w:framePr w:wrap="around" w:vAnchor="margin" w:hAnchor="margin" w:xAlign="left" w:y="1175"/>
    </w:pPr>
    <w:rPr>
      <w:b/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vizitka-zakladni-ro-brno.dotx</Template>
  <TotalTime>0</TotalTime>
  <Pages>2</Pages>
  <Words>34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Dynterová Lucie MgA.</dc:creator>
  <cp:keywords/>
  <dc:description/>
  <cp:lastModifiedBy>Dynterová Lucie MgA.</cp:lastModifiedBy>
  <cp:revision>1</cp:revision>
  <cp:lastPrinted>2023-03-08T16:58:00Z</cp:lastPrinted>
  <dcterms:created xsi:type="dcterms:W3CDTF">2025-05-22T07:30:00Z</dcterms:created>
  <dcterms:modified xsi:type="dcterms:W3CDTF">2025-05-22T07:34:00Z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4d546e59,6f5add1,55a8f4ef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2025-05-19T12:01:48Z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2da5c4f1-64f2-4804-8853-181c897afa48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