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150EA434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52F58815" w14:textId="77777777" w:rsidR="009A17DA" w:rsidRPr="00816233" w:rsidRDefault="00B05B27" w:rsidP="00897E0C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</w:p>
          <w:p w14:paraId="30726812" w14:textId="77777777" w:rsidR="009A17DA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funkce a název odděl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funkce a název odd</w:t>
            </w:r>
            <w:r>
              <w:rPr>
                <w:rFonts w:hint="eastAsia"/>
                <w:noProof/>
              </w:rPr>
              <w:t>ě</w:t>
            </w:r>
            <w:r>
              <w:rPr>
                <w:noProof/>
              </w:rPr>
              <w:t>lení</w:t>
            </w:r>
            <w:r>
              <w:fldChar w:fldCharType="end"/>
            </w:r>
          </w:p>
          <w:p w14:paraId="300F373B" w14:textId="77777777" w:rsidR="009A17DA" w:rsidRDefault="009A17DA" w:rsidP="009A17DA">
            <w:pPr>
              <w:pStyle w:val="ADRESA"/>
              <w:framePr w:hSpace="0" w:wrap="auto" w:vAnchor="margin" w:hAnchor="text" w:xAlign="left" w:yAlign="inline"/>
            </w:pPr>
          </w:p>
          <w:p w14:paraId="52C6B138" w14:textId="77777777" w:rsidR="009A17DA" w:rsidRPr="00816233" w:rsidRDefault="009E082B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Rudolfovská tř. 493/80, 370 01 České Budějovice"/>
                  </w:textInput>
                </w:ffData>
              </w:fldChar>
            </w:r>
            <w:bookmarkStart w:id="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Rudolfovská t</w:t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. 493/80, 370 01 České Bud</w:t>
            </w:r>
            <w:r>
              <w:rPr>
                <w:rFonts w:hint="eastAsia"/>
                <w:noProof/>
              </w:rPr>
              <w:t>ě</w:t>
            </w:r>
            <w:r>
              <w:rPr>
                <w:noProof/>
              </w:rPr>
              <w:t>jovice</w:t>
            </w:r>
            <w:r>
              <w:fldChar w:fldCharType="end"/>
            </w:r>
            <w:bookmarkEnd w:id="0"/>
          </w:p>
          <w:p w14:paraId="2B898291" w14:textId="77777777" w:rsidR="009A17DA" w:rsidRDefault="009E082B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default w:val="T: +420 296 806 123"/>
                  </w:textInput>
                </w:ffData>
              </w:fldChar>
            </w:r>
            <w:bookmarkStart w:id="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+420 296 806 123</w:t>
            </w:r>
            <w:r>
              <w:fldChar w:fldCharType="end"/>
            </w:r>
            <w:bookmarkEnd w:id="1"/>
          </w:p>
          <w:p w14:paraId="5562CA9E" w14:textId="77777777" w:rsidR="00B05B27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</w:p>
          <w:p w14:paraId="4A03F65A" w14:textId="77777777" w:rsidR="009A17DA" w:rsidRPr="00816233" w:rsidRDefault="0074663D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</w:p>
        </w:tc>
      </w:tr>
      <w:tr w:rsidR="00FB0DC5" w:rsidRPr="00816233" w14:paraId="30EA4547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6DBE19A2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26707E26" w14:textId="77777777" w:rsidR="00AF0E56" w:rsidRDefault="00AF0E56" w:rsidP="00897E0C">
      <w:pPr>
        <w:pStyle w:val="ADRESA"/>
        <w:framePr w:h="562" w:hRule="exact" w:wrap="around" w:y="28"/>
      </w:pPr>
    </w:p>
    <w:p w14:paraId="44A44AFA" w14:textId="77777777" w:rsidR="00816233" w:rsidRDefault="00816233" w:rsidP="00816233">
      <w:pPr>
        <w:pStyle w:val="ADRESA"/>
        <w:framePr w:wrap="around"/>
      </w:pPr>
    </w:p>
    <w:p w14:paraId="6DDD241F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96070" w14:textId="77777777" w:rsidR="00BA2854" w:rsidRDefault="00BA2854" w:rsidP="00D902DD">
      <w:r>
        <w:separator/>
      </w:r>
    </w:p>
  </w:endnote>
  <w:endnote w:type="continuationSeparator" w:id="0">
    <w:p w14:paraId="56D4D29D" w14:textId="77777777" w:rsidR="00BA2854" w:rsidRDefault="00BA2854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668E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BCDA" w14:textId="7777777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5DF005" wp14:editId="38C810BC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5692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D233AA" w14:textId="77777777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74663D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5DF005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8.4pt;margin-top:3.45pt;width:59.6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" filled="f" stroked="f" strokeweight=".5pt">
              <v:textbox inset="2.5mm">
                <w:txbxContent>
                  <w:p w14:paraId="23D233AA" w14:textId="77777777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74663D">
                      <w:t>gov.</w:t>
                    </w:r>
                    <w:r w:rsidRPr="004A6EC2">
                      <w:t>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B2710" w14:textId="77777777" w:rsidR="0074663D" w:rsidRDefault="0074663D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00D4FAA" wp14:editId="09B5F05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607303246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74D85F" w14:textId="77777777" w:rsidR="0074663D" w:rsidRPr="0074663D" w:rsidRDefault="0074663D" w:rsidP="0074663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74663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0D4FA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0474D85F" w14:textId="77777777" w:rsidR="0074663D" w:rsidRPr="0074663D" w:rsidRDefault="0074663D" w:rsidP="0074663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74663D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2D9C6" w14:textId="77777777" w:rsidR="00BA2854" w:rsidRDefault="00BA2854" w:rsidP="00D902DD">
      <w:r>
        <w:separator/>
      </w:r>
    </w:p>
  </w:footnote>
  <w:footnote w:type="continuationSeparator" w:id="0">
    <w:p w14:paraId="4D09743C" w14:textId="77777777" w:rsidR="00BA2854" w:rsidRDefault="00BA2854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A6D95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D205DB" wp14:editId="2E378265">
          <wp:simplePos x="0" y="0"/>
          <wp:positionH relativeFrom="page">
            <wp:posOffset>0</wp:posOffset>
          </wp:positionH>
          <wp:positionV relativeFrom="page">
            <wp:posOffset>900</wp:posOffset>
          </wp:positionV>
          <wp:extent cx="3060000" cy="1989000"/>
          <wp:effectExtent l="0" t="0" r="1270" b="508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E499" w14:textId="77777777" w:rsidR="009A17DA" w:rsidRDefault="00816233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22921C62" wp14:editId="5A579E36">
          <wp:extent cx="1101600" cy="367200"/>
          <wp:effectExtent l="0" t="0" r="3810" b="1270"/>
          <wp:docPr id="4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16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6E5D69D0" wp14:editId="10B1357E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1838619">
    <w:abstractNumId w:val="4"/>
  </w:num>
  <w:num w:numId="2" w16cid:durableId="1021320244">
    <w:abstractNumId w:val="5"/>
  </w:num>
  <w:num w:numId="3" w16cid:durableId="1168522154">
    <w:abstractNumId w:val="6"/>
  </w:num>
  <w:num w:numId="4" w16cid:durableId="1384017465">
    <w:abstractNumId w:val="7"/>
  </w:num>
  <w:num w:numId="5" w16cid:durableId="1039547189">
    <w:abstractNumId w:val="9"/>
  </w:num>
  <w:num w:numId="6" w16cid:durableId="541988507">
    <w:abstractNumId w:val="0"/>
  </w:num>
  <w:num w:numId="7" w16cid:durableId="1200315948">
    <w:abstractNumId w:val="1"/>
  </w:num>
  <w:num w:numId="8" w16cid:durableId="1944877502">
    <w:abstractNumId w:val="2"/>
  </w:num>
  <w:num w:numId="9" w16cid:durableId="1243249637">
    <w:abstractNumId w:val="3"/>
  </w:num>
  <w:num w:numId="10" w16cid:durableId="4849746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54"/>
    <w:rsid w:val="00054E23"/>
    <w:rsid w:val="000C2DAE"/>
    <w:rsid w:val="000D66C7"/>
    <w:rsid w:val="0019695E"/>
    <w:rsid w:val="001B6A74"/>
    <w:rsid w:val="00274B95"/>
    <w:rsid w:val="003148CC"/>
    <w:rsid w:val="00420B43"/>
    <w:rsid w:val="00437738"/>
    <w:rsid w:val="0044710A"/>
    <w:rsid w:val="004A6EC2"/>
    <w:rsid w:val="004B768F"/>
    <w:rsid w:val="004D4E23"/>
    <w:rsid w:val="004D7EB8"/>
    <w:rsid w:val="00554C13"/>
    <w:rsid w:val="00607B7C"/>
    <w:rsid w:val="0073196A"/>
    <w:rsid w:val="0074663D"/>
    <w:rsid w:val="00774901"/>
    <w:rsid w:val="007C0CFC"/>
    <w:rsid w:val="007D5621"/>
    <w:rsid w:val="00815AAE"/>
    <w:rsid w:val="00816233"/>
    <w:rsid w:val="00897E0C"/>
    <w:rsid w:val="00931BE4"/>
    <w:rsid w:val="00947CFA"/>
    <w:rsid w:val="009A17DA"/>
    <w:rsid w:val="009E082B"/>
    <w:rsid w:val="00A476AB"/>
    <w:rsid w:val="00A54579"/>
    <w:rsid w:val="00AA59BF"/>
    <w:rsid w:val="00AB48B4"/>
    <w:rsid w:val="00AC7D1A"/>
    <w:rsid w:val="00AF0E56"/>
    <w:rsid w:val="00B05B27"/>
    <w:rsid w:val="00B17657"/>
    <w:rsid w:val="00BA2854"/>
    <w:rsid w:val="00BA4C4A"/>
    <w:rsid w:val="00BC6288"/>
    <w:rsid w:val="00CB4680"/>
    <w:rsid w:val="00CF1FB5"/>
    <w:rsid w:val="00D10D3B"/>
    <w:rsid w:val="00D34428"/>
    <w:rsid w:val="00D37BA4"/>
    <w:rsid w:val="00D806BB"/>
    <w:rsid w:val="00D902DD"/>
    <w:rsid w:val="00E54CB9"/>
    <w:rsid w:val="00EE57A0"/>
    <w:rsid w:val="00F36481"/>
    <w:rsid w:val="00F73B22"/>
    <w:rsid w:val="00F823D3"/>
    <w:rsid w:val="00FB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850C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vizitka-zakladni-ro-ceske-budejovice.dotx</Template>
  <TotalTime>0</TotalTime>
  <Pages>2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2025-05-22T07:30:00Z</dcterms:created>
  <dcterms:modified xsi:type="dcterms:W3CDTF">2025-05-22T07:33:00Z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5fcd804e,593f4231,4aeecd92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2025-05-19T12:03:33Z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f316d160-de86-4617-9bdc-8e658faab6f4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