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Y="1175"/>
        <w:tblW w:w="4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6"/>
      </w:tblGrid>
      <w:tr w:rsidR="009A17DA" w:rsidRPr="00816233" w14:paraId="6110566F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00E2FE00" w14:textId="77777777" w:rsidR="009A17DA" w:rsidRPr="00816233" w:rsidRDefault="00B05B27" w:rsidP="00897E0C">
            <w:pPr>
              <w:pStyle w:val="TitJMNOPJMEN"/>
              <w:framePr w:hSpace="0" w:wrap="auto" w:hAnchor="tex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Tit. JMÉNO PŘÍJMENÍ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Tit. JMÉNO P</w:t>
            </w:r>
            <w:r>
              <w:rPr>
                <w:rFonts w:hint="eastAsia"/>
                <w:noProof/>
              </w:rPr>
              <w:t>ŘÍ</w:t>
            </w:r>
            <w:r>
              <w:rPr>
                <w:noProof/>
              </w:rPr>
              <w:t>JMENÍ</w:t>
            </w:r>
            <w:r>
              <w:fldChar w:fldCharType="end"/>
            </w:r>
          </w:p>
          <w:p w14:paraId="1F36E925" w14:textId="77777777" w:rsidR="009A17DA" w:rsidRPr="00816233" w:rsidRDefault="00CE044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ředitel Sekce personální, právní a komunikac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ř</w:t>
            </w:r>
            <w:r>
              <w:rPr>
                <w:noProof/>
              </w:rPr>
              <w:t>editel Sekce personální, právní a komunikace</w:t>
            </w:r>
            <w:r>
              <w:fldChar w:fldCharType="end"/>
            </w:r>
          </w:p>
          <w:p w14:paraId="189AEB30" w14:textId="77777777" w:rsidR="009A17DA" w:rsidRDefault="009A17DA" w:rsidP="009A17DA">
            <w:pPr>
              <w:pStyle w:val="ADRESA"/>
              <w:framePr w:hSpace="0" w:wrap="auto" w:vAnchor="margin" w:hAnchor="text" w:xAlign="left" w:yAlign="inline"/>
            </w:pPr>
          </w:p>
          <w:p w14:paraId="0A3D5F01" w14:textId="77777777" w:rsidR="009A17DA" w:rsidRPr="00816233" w:rsidRDefault="00CE044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0"/>
                  <w:enabled/>
                  <w:calcOnExit w:val="0"/>
                  <w:textInput>
                    <w:default w:val="Ve Smečkách 801/33, 110 00 Praha 1"/>
                  </w:textInput>
                </w:ffData>
              </w:fldChar>
            </w:r>
            <w:bookmarkStart w:id="0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Ve Smečkách 801/33, 110 00 Praha 1</w:t>
            </w:r>
            <w:r>
              <w:fldChar w:fldCharType="end"/>
            </w:r>
            <w:bookmarkEnd w:id="0"/>
          </w:p>
          <w:p w14:paraId="6F725AED" w14:textId="77777777" w:rsidR="009A17DA" w:rsidRDefault="00CE044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1"/>
                  <w:enabled/>
                  <w:calcOnExit w:val="0"/>
                  <w:textInput>
                    <w:default w:val="T: +420 000 000 000"/>
                  </w:textInput>
                </w:ffData>
              </w:fldChar>
            </w:r>
            <w:bookmarkStart w:id="1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T: +420 000 000 000</w:t>
            </w:r>
            <w:r>
              <w:fldChar w:fldCharType="end"/>
            </w:r>
            <w:bookmarkEnd w:id="1"/>
          </w:p>
          <w:p w14:paraId="11172914" w14:textId="77777777" w:rsidR="00B05B27" w:rsidRPr="00816233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M: +420 000 000 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M: +420 000 000 000</w:t>
            </w:r>
            <w:r>
              <w:fldChar w:fldCharType="end"/>
            </w:r>
          </w:p>
          <w:p w14:paraId="408FA095" w14:textId="77777777" w:rsidR="009A17DA" w:rsidRPr="00816233" w:rsidRDefault="00C010B3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E: jmeno.prijmeni@szif.gov.c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E: jmeno.prijmeni@szif.gov.cz</w:t>
            </w:r>
            <w:r>
              <w:fldChar w:fldCharType="end"/>
            </w:r>
          </w:p>
        </w:tc>
      </w:tr>
      <w:tr w:rsidR="00FB0DC5" w:rsidRPr="00816233" w14:paraId="464E9A3D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4AD0C627" w14:textId="77777777" w:rsidR="00FB0DC5" w:rsidRDefault="00FB0DC5" w:rsidP="00897E0C">
            <w:pPr>
              <w:pStyle w:val="TitJMNOPJMEN"/>
              <w:framePr w:hSpace="0" w:wrap="auto" w:hAnchor="text" w:yAlign="inline"/>
            </w:pPr>
          </w:p>
        </w:tc>
      </w:tr>
    </w:tbl>
    <w:p w14:paraId="507FE85B" w14:textId="77777777" w:rsidR="00AF0E56" w:rsidRDefault="00AF0E56" w:rsidP="00897E0C">
      <w:pPr>
        <w:pStyle w:val="ADRESA"/>
        <w:framePr w:h="562" w:hRule="exact" w:wrap="around" w:y="28"/>
      </w:pPr>
    </w:p>
    <w:p w14:paraId="5601CEDD" w14:textId="77777777" w:rsidR="00816233" w:rsidRDefault="00816233" w:rsidP="00816233">
      <w:pPr>
        <w:pStyle w:val="ADRESA"/>
        <w:framePr w:wrap="around"/>
      </w:pPr>
    </w:p>
    <w:p w14:paraId="1E69CC07" w14:textId="77777777" w:rsidR="00816233" w:rsidRPr="00816233" w:rsidRDefault="00816233" w:rsidP="00816233">
      <w:pPr>
        <w:pStyle w:val="ADRESA"/>
        <w:framePr w:wrap="around"/>
      </w:pPr>
    </w:p>
    <w:sectPr w:rsidR="00816233" w:rsidRPr="00816233" w:rsidSect="00F73B2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4800" w:h="3100"/>
      <w:pgMar w:top="357" w:right="349" w:bottom="822" w:left="0" w:header="290" w:footer="340" w:gutter="3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D250C" w14:textId="77777777" w:rsidR="00622DD2" w:rsidRDefault="00622DD2" w:rsidP="00D902DD">
      <w:r>
        <w:separator/>
      </w:r>
    </w:p>
  </w:endnote>
  <w:endnote w:type="continuationSeparator" w:id="0">
    <w:p w14:paraId="33774436" w14:textId="77777777" w:rsidR="00622DD2" w:rsidRDefault="00622DD2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utal Type"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7F1F2" w14:textId="77777777" w:rsidR="00FB0DC5" w:rsidRDefault="00FB0DC5" w:rsidP="00FB0DC5">
    <w:pPr>
      <w:pStyle w:val="Zpat"/>
      <w:ind w:right="-69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E3B46" w14:textId="77777777" w:rsidR="00D37BA4" w:rsidRDefault="00F73B22" w:rsidP="00D37BA4">
    <w:pPr>
      <w:pStyle w:val="Zpat"/>
      <w:ind w:right="-8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D8AB31" wp14:editId="1CE25553">
              <wp:simplePos x="0" y="0"/>
              <wp:positionH relativeFrom="page">
                <wp:align>right</wp:align>
              </wp:positionH>
              <wp:positionV relativeFrom="paragraph">
                <wp:posOffset>43815</wp:posOffset>
              </wp:positionV>
              <wp:extent cx="756920" cy="2127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212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B2A7954" w14:textId="77777777" w:rsidR="004A6EC2" w:rsidRPr="004A6EC2" w:rsidRDefault="004A6EC2" w:rsidP="004A6EC2">
                          <w:pPr>
                            <w:pStyle w:val="ADRESA"/>
                          </w:pPr>
                          <w:r w:rsidRPr="004A6EC2">
                            <w:t>szif.</w:t>
                          </w:r>
                          <w:r w:rsidR="00C010B3">
                            <w:t>gov.</w:t>
                          </w:r>
                          <w:r w:rsidRPr="004A6EC2">
                            <w:t>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D8AB31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8.4pt;margin-top:3.45pt;width:59.6pt;height:1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" filled="f" stroked="f" strokeweight=".5pt">
              <v:textbox inset="2.5mm">
                <w:txbxContent>
                  <w:p w14:paraId="6B2A7954" w14:textId="77777777" w:rsidR="004A6EC2" w:rsidRPr="004A6EC2" w:rsidRDefault="004A6EC2" w:rsidP="004A6EC2">
                    <w:pPr>
                      <w:pStyle w:val="ADRESA"/>
                    </w:pPr>
                    <w:r w:rsidRPr="004A6EC2">
                      <w:t>szif.</w:t>
                    </w:r>
                    <w:r w:rsidR="00C010B3">
                      <w:t>gov.</w:t>
                    </w:r>
                    <w:r w:rsidRPr="004A6EC2">
                      <w:t>cz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28CB8" w14:textId="77777777" w:rsidR="00C010B3" w:rsidRDefault="00C010B3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DD0D8BE" wp14:editId="4017C69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2022297913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49FE5D" w14:textId="77777777" w:rsidR="00C010B3" w:rsidRPr="00C010B3" w:rsidRDefault="00C010B3" w:rsidP="00C010B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C010B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D0D8B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INTERNÍ" style="position:absolute;margin-left:0;margin-top:0;width:36.45pt;height:28.4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textbox style="mso-fit-shape-to-text:t" inset="0,0,0,15pt">
                <w:txbxContent>
                  <w:p w14:paraId="0149FE5D" w14:textId="77777777" w:rsidR="00C010B3" w:rsidRPr="00C010B3" w:rsidRDefault="00C010B3" w:rsidP="00C010B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C010B3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16F10" w14:textId="77777777" w:rsidR="00622DD2" w:rsidRDefault="00622DD2" w:rsidP="00D902DD">
      <w:r>
        <w:separator/>
      </w:r>
    </w:p>
  </w:footnote>
  <w:footnote w:type="continuationSeparator" w:id="0">
    <w:p w14:paraId="210CE87E" w14:textId="77777777" w:rsidR="00622DD2" w:rsidRDefault="00622DD2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659A9" w14:textId="77777777" w:rsidR="00FB0DC5" w:rsidRDefault="00FB0DC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4BE14CD" wp14:editId="4B30E23A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60000" cy="1989000"/>
          <wp:effectExtent l="0" t="0" r="1270" b="5080"/>
          <wp:wrapNone/>
          <wp:docPr id="9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ASTR_zakladn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19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FD3A4" w14:textId="77777777" w:rsidR="009A17DA" w:rsidRDefault="00CE0447" w:rsidP="00F73B22">
    <w:pPr>
      <w:pStyle w:val="Zhlav"/>
      <w:tabs>
        <w:tab w:val="clear" w:pos="4536"/>
      </w:tabs>
      <w:ind w:right="-8"/>
    </w:pPr>
    <w:r>
      <w:rPr>
        <w:noProof/>
      </w:rPr>
      <w:drawing>
        <wp:inline distT="0" distB="0" distL="0" distR="0" wp14:anchorId="2D63982C" wp14:editId="60D1A64D">
          <wp:extent cx="1008000" cy="367200"/>
          <wp:effectExtent l="0" t="0" r="0" b="1270"/>
          <wp:docPr id="2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8000" cy="36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A17DA">
      <w:t xml:space="preserve"> </w:t>
    </w:r>
    <w:r w:rsidR="009A17DA">
      <w:tab/>
    </w:r>
    <w:r w:rsidR="009A17DA">
      <w:rPr>
        <w:noProof/>
      </w:rPr>
      <w:drawing>
        <wp:inline distT="0" distB="0" distL="0" distR="0" wp14:anchorId="65E5BB67" wp14:editId="395339AE">
          <wp:extent cx="975600" cy="356400"/>
          <wp:effectExtent l="0" t="0" r="2540" b="0"/>
          <wp:docPr id="6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600" cy="35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FE893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AF063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5E18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4AAD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4BE66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635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E892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7649E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D209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0685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38445967">
    <w:abstractNumId w:val="4"/>
  </w:num>
  <w:num w:numId="2" w16cid:durableId="456489625">
    <w:abstractNumId w:val="5"/>
  </w:num>
  <w:num w:numId="3" w16cid:durableId="1813669844">
    <w:abstractNumId w:val="6"/>
  </w:num>
  <w:num w:numId="4" w16cid:durableId="1726757504">
    <w:abstractNumId w:val="7"/>
  </w:num>
  <w:num w:numId="5" w16cid:durableId="2136606046">
    <w:abstractNumId w:val="9"/>
  </w:num>
  <w:num w:numId="6" w16cid:durableId="149444753">
    <w:abstractNumId w:val="0"/>
  </w:num>
  <w:num w:numId="7" w16cid:durableId="110636051">
    <w:abstractNumId w:val="1"/>
  </w:num>
  <w:num w:numId="8" w16cid:durableId="392895116">
    <w:abstractNumId w:val="2"/>
  </w:num>
  <w:num w:numId="9" w16cid:durableId="110327810">
    <w:abstractNumId w:val="3"/>
  </w:num>
  <w:num w:numId="10" w16cid:durableId="754433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DD2"/>
    <w:rsid w:val="00054E23"/>
    <w:rsid w:val="000C2DAE"/>
    <w:rsid w:val="000D66C7"/>
    <w:rsid w:val="0019695E"/>
    <w:rsid w:val="001B6A74"/>
    <w:rsid w:val="00213256"/>
    <w:rsid w:val="003148CC"/>
    <w:rsid w:val="00416A73"/>
    <w:rsid w:val="00437738"/>
    <w:rsid w:val="0044710A"/>
    <w:rsid w:val="004A6EC2"/>
    <w:rsid w:val="004B768F"/>
    <w:rsid w:val="004D4E23"/>
    <w:rsid w:val="004D5946"/>
    <w:rsid w:val="004D7EB8"/>
    <w:rsid w:val="00554C13"/>
    <w:rsid w:val="00622DD2"/>
    <w:rsid w:val="0073196A"/>
    <w:rsid w:val="00774901"/>
    <w:rsid w:val="007D5621"/>
    <w:rsid w:val="007E3A52"/>
    <w:rsid w:val="00815AAE"/>
    <w:rsid w:val="00816233"/>
    <w:rsid w:val="00897E0C"/>
    <w:rsid w:val="00931BE4"/>
    <w:rsid w:val="00947CFA"/>
    <w:rsid w:val="00975C9D"/>
    <w:rsid w:val="009A17DA"/>
    <w:rsid w:val="009E082B"/>
    <w:rsid w:val="00A0132E"/>
    <w:rsid w:val="00A476AB"/>
    <w:rsid w:val="00A54579"/>
    <w:rsid w:val="00AA59BF"/>
    <w:rsid w:val="00AB48B4"/>
    <w:rsid w:val="00AF0E56"/>
    <w:rsid w:val="00B05B27"/>
    <w:rsid w:val="00B17657"/>
    <w:rsid w:val="00BA4C4A"/>
    <w:rsid w:val="00BC6288"/>
    <w:rsid w:val="00C010B3"/>
    <w:rsid w:val="00C3192D"/>
    <w:rsid w:val="00C534B6"/>
    <w:rsid w:val="00CB4680"/>
    <w:rsid w:val="00CE0447"/>
    <w:rsid w:val="00D10D3B"/>
    <w:rsid w:val="00D34428"/>
    <w:rsid w:val="00D37BA4"/>
    <w:rsid w:val="00D806BB"/>
    <w:rsid w:val="00D902DD"/>
    <w:rsid w:val="00E54CB9"/>
    <w:rsid w:val="00EE57A0"/>
    <w:rsid w:val="00F36481"/>
    <w:rsid w:val="00F73B22"/>
    <w:rsid w:val="00F823D3"/>
    <w:rsid w:val="00FB0DC5"/>
    <w:rsid w:val="00FC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9C01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  <w:style w:type="paragraph" w:customStyle="1" w:styleId="ADRESA">
    <w:name w:val="ADRESA"/>
    <w:basedOn w:val="Bezmezer"/>
    <w:qFormat/>
    <w:rsid w:val="00897E0C"/>
    <w:pPr>
      <w:framePr w:hSpace="142" w:wrap="around" w:vAnchor="page" w:hAnchor="page" w:x="7656" w:y="3120"/>
      <w:spacing w:line="240" w:lineRule="auto"/>
    </w:pPr>
    <w:rPr>
      <w:rFonts w:ascii="Brutal Type" w:hAnsi="Brutal Type"/>
      <w:sz w:val="16"/>
    </w:rPr>
  </w:style>
  <w:style w:type="paragraph" w:customStyle="1" w:styleId="TitJMNOPJMEN">
    <w:name w:val="Tit. JMÉNO PŘÍJMENÍ"/>
    <w:basedOn w:val="ADRESA"/>
    <w:qFormat/>
    <w:rsid w:val="00897E0C"/>
    <w:pPr>
      <w:framePr w:wrap="around" w:vAnchor="margin" w:hAnchor="margin" w:xAlign="left" w:y="1175"/>
    </w:pPr>
    <w:rPr>
      <w:b/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vizitka-reditel-sekce-personalni-pravni.dotx</Template>
  <TotalTime>1</TotalTime>
  <Pages>2</Pages>
  <Words>37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1</cp:revision>
  <cp:lastPrinted>2023-03-08T16:58:00Z</cp:lastPrinted>
  <dcterms:created xsi:type="dcterms:W3CDTF">2025-05-22T07:38:00Z</dcterms:created>
  <dcterms:modified xsi:type="dcterms:W3CDTF">2025-05-22T07:41:00Z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7889d139,4665fb93,177bce32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2025-05-19T12:48:02Z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e2874593-48cd-49c9-9931-030e11c993fb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