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2" w:rightFromText="142" w:vertAnchor="page" w:horzAnchor="margin" w:tblpY="1175"/>
        <w:tblW w:w="41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6"/>
      </w:tblGrid>
      <w:tr w:rsidR="009A17DA" w:rsidRPr="00816233" w14:paraId="319BCA80" w14:textId="77777777" w:rsidTr="00897E0C">
        <w:trPr>
          <w:trHeight w:hRule="exact" w:val="1631"/>
        </w:trPr>
        <w:tc>
          <w:tcPr>
            <w:tcW w:w="4116" w:type="dxa"/>
            <w:vAlign w:val="bottom"/>
          </w:tcPr>
          <w:p w14:paraId="2D8272FD" w14:textId="77777777" w:rsidR="00E549C8" w:rsidRPr="00816233" w:rsidRDefault="00E549C8" w:rsidP="00E549C8">
            <w:pPr>
              <w:pStyle w:val="TitJMNOPJMEN"/>
              <w:framePr w:hSpace="0" w:wrap="auto" w:hAnchor="text" w:yAlign="inline"/>
            </w:pPr>
            <w:r>
              <w:fldChar w:fldCharType="begin">
                <w:ffData>
                  <w:name w:val="Text1"/>
                  <w:enabled/>
                  <w:calcOnExit w:val="0"/>
                  <w:textInput>
                    <w:default w:val="Tit. JMÉNO PŘÍJMENÍ"/>
                  </w:textInput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Tit. JMÉNO P</w:t>
            </w:r>
            <w:r>
              <w:rPr>
                <w:rFonts w:hint="eastAsia"/>
                <w:noProof/>
              </w:rPr>
              <w:t>ŘÍ</w:t>
            </w:r>
            <w:r>
              <w:rPr>
                <w:noProof/>
              </w:rPr>
              <w:t>JMENÍ</w:t>
            </w:r>
            <w:r>
              <w:fldChar w:fldCharType="end"/>
            </w:r>
            <w:bookmarkEnd w:id="0"/>
          </w:p>
          <w:p w14:paraId="00821733" w14:textId="77777777" w:rsidR="00E549C8" w:rsidRDefault="00E549C8" w:rsidP="00E549C8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ředitel Sekce projektových opatření PRV,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hint="eastAsia"/>
                <w:noProof/>
              </w:rPr>
              <w:t>ř</w:t>
            </w:r>
            <w:r>
              <w:rPr>
                <w:noProof/>
              </w:rPr>
              <w:t>editel Sekce projektových opat</w:t>
            </w:r>
            <w:r>
              <w:rPr>
                <w:rFonts w:hint="eastAsia"/>
                <w:noProof/>
              </w:rPr>
              <w:t>ř</w:t>
            </w:r>
            <w:r>
              <w:rPr>
                <w:noProof/>
              </w:rPr>
              <w:t>ení PRV,</w:t>
            </w:r>
            <w:r>
              <w:fldChar w:fldCharType="end"/>
            </w:r>
          </w:p>
          <w:p w14:paraId="19C0B75A" w14:textId="77777777" w:rsidR="00E549C8" w:rsidRDefault="00E549C8" w:rsidP="00E549C8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OP Rybářství a Národních dotací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OP Rybá</w:t>
            </w:r>
            <w:r>
              <w:rPr>
                <w:rFonts w:hint="eastAsia"/>
                <w:noProof/>
              </w:rPr>
              <w:t>ř</w:t>
            </w:r>
            <w:r>
              <w:rPr>
                <w:noProof/>
              </w:rPr>
              <w:t>ství a Národních dotací</w:t>
            </w:r>
            <w:r>
              <w:fldChar w:fldCharType="end"/>
            </w:r>
          </w:p>
          <w:p w14:paraId="1146B78A" w14:textId="77777777" w:rsidR="00E549C8" w:rsidRDefault="00E549C8" w:rsidP="00E549C8">
            <w:pPr>
              <w:pStyle w:val="ADRESA"/>
              <w:framePr w:hSpace="0" w:wrap="auto" w:vAnchor="margin" w:hAnchor="text" w:xAlign="left" w:yAlign="inline"/>
            </w:pPr>
          </w:p>
          <w:p w14:paraId="60FBDED1" w14:textId="77777777" w:rsidR="00E549C8" w:rsidRPr="00816233" w:rsidRDefault="00E549C8" w:rsidP="00E549C8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Text3"/>
                  <w:enabled/>
                  <w:calcOnExit w:val="0"/>
                  <w:textInput>
                    <w:default w:val="Ve Smečkách 801/33, 110 00 Praha 1"/>
                  </w:textInput>
                </w:ffData>
              </w:fldChar>
            </w:r>
            <w:bookmarkStart w:id="1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Ve Smečkách 801/33, 110 00 Praha 1</w:t>
            </w:r>
            <w:r>
              <w:fldChar w:fldCharType="end"/>
            </w:r>
            <w:bookmarkEnd w:id="1"/>
          </w:p>
          <w:p w14:paraId="399FEA88" w14:textId="77777777" w:rsidR="00E549C8" w:rsidRDefault="00E549C8" w:rsidP="00E549C8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Text4"/>
                  <w:enabled/>
                  <w:calcOnExit w:val="0"/>
                  <w:textInput>
                    <w:default w:val="T: +420 000 000 000"/>
                  </w:textInput>
                </w:ffData>
              </w:fldChar>
            </w:r>
            <w:bookmarkStart w:id="2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T: +420 000 000 000</w:t>
            </w:r>
            <w:r>
              <w:fldChar w:fldCharType="end"/>
            </w:r>
            <w:bookmarkEnd w:id="2"/>
          </w:p>
          <w:p w14:paraId="46F52318" w14:textId="77777777" w:rsidR="00E549C8" w:rsidRPr="00816233" w:rsidRDefault="00E549C8" w:rsidP="00E549C8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M: +420 000 000 000"/>
                  </w:textInput>
                </w:ffData>
              </w:fldChar>
            </w:r>
            <w:bookmarkStart w:id="3" w:name="Text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M: +420 000 000 000</w:t>
            </w:r>
            <w:r>
              <w:fldChar w:fldCharType="end"/>
            </w:r>
            <w:bookmarkEnd w:id="3"/>
          </w:p>
          <w:p w14:paraId="455038B1" w14:textId="77777777" w:rsidR="009A17DA" w:rsidRPr="00816233" w:rsidRDefault="007563A3" w:rsidP="00E549C8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Text6"/>
                  <w:enabled/>
                  <w:calcOnExit w:val="0"/>
                  <w:textInput>
                    <w:default w:val="E: jmeno.prijmeni@szif.gov.cz"/>
                  </w:textInput>
                </w:ffData>
              </w:fldChar>
            </w:r>
            <w:bookmarkStart w:id="4" w:name="Text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E: jmeno.prijmeni@szif.gov.cz</w:t>
            </w:r>
            <w:r>
              <w:fldChar w:fldCharType="end"/>
            </w:r>
            <w:bookmarkEnd w:id="4"/>
          </w:p>
        </w:tc>
      </w:tr>
      <w:tr w:rsidR="00FB0DC5" w:rsidRPr="00816233" w14:paraId="604A0C5A" w14:textId="77777777" w:rsidTr="00897E0C">
        <w:trPr>
          <w:trHeight w:hRule="exact" w:val="1631"/>
        </w:trPr>
        <w:tc>
          <w:tcPr>
            <w:tcW w:w="4116" w:type="dxa"/>
            <w:vAlign w:val="bottom"/>
          </w:tcPr>
          <w:p w14:paraId="40B44F11" w14:textId="77777777" w:rsidR="00FB0DC5" w:rsidRDefault="00FB0DC5" w:rsidP="00897E0C">
            <w:pPr>
              <w:pStyle w:val="TitJMNOPJMEN"/>
              <w:framePr w:hSpace="0" w:wrap="auto" w:hAnchor="text" w:yAlign="inline"/>
            </w:pPr>
          </w:p>
        </w:tc>
      </w:tr>
    </w:tbl>
    <w:p w14:paraId="13C8B5FC" w14:textId="77777777" w:rsidR="00AF0E56" w:rsidRDefault="00AF0E56" w:rsidP="00897E0C">
      <w:pPr>
        <w:pStyle w:val="ADRESA"/>
        <w:framePr w:h="562" w:hRule="exact" w:wrap="around" w:y="28"/>
      </w:pPr>
    </w:p>
    <w:p w14:paraId="15FA3D7F" w14:textId="77777777" w:rsidR="00816233" w:rsidRDefault="00816233" w:rsidP="00816233">
      <w:pPr>
        <w:pStyle w:val="ADRESA"/>
        <w:framePr w:wrap="around"/>
      </w:pPr>
    </w:p>
    <w:p w14:paraId="3C15E669" w14:textId="77777777" w:rsidR="00816233" w:rsidRPr="00816233" w:rsidRDefault="00816233" w:rsidP="00816233">
      <w:pPr>
        <w:pStyle w:val="ADRESA"/>
        <w:framePr w:wrap="around"/>
      </w:pPr>
    </w:p>
    <w:sectPr w:rsidR="00816233" w:rsidRPr="00816233" w:rsidSect="00F73B22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4800" w:h="3100"/>
      <w:pgMar w:top="357" w:right="349" w:bottom="822" w:left="0" w:header="290" w:footer="340" w:gutter="34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8EF49" w14:textId="77777777" w:rsidR="005C1C55" w:rsidRDefault="005C1C55" w:rsidP="00D902DD">
      <w:r>
        <w:separator/>
      </w:r>
    </w:p>
  </w:endnote>
  <w:endnote w:type="continuationSeparator" w:id="0">
    <w:p w14:paraId="76FE8E4F" w14:textId="77777777" w:rsidR="005C1C55" w:rsidRDefault="005C1C55" w:rsidP="00D9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rutal Type">
    <w:panose1 w:val="02000506040000020004"/>
    <w:charset w:val="00"/>
    <w:family w:val="modern"/>
    <w:notTrueType/>
    <w:pitch w:val="variable"/>
    <w:sig w:usb0="A000022F" w:usb1="5000204A" w:usb2="00000000" w:usb3="00000000" w:csb0="00000085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49FB2" w14:textId="77777777" w:rsidR="00FB0DC5" w:rsidRDefault="00FB0DC5" w:rsidP="00FB0DC5">
    <w:pPr>
      <w:pStyle w:val="Zpat"/>
      <w:ind w:right="-69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1B405" w14:textId="77777777" w:rsidR="00D37BA4" w:rsidRDefault="00F73B22" w:rsidP="00D37BA4">
    <w:pPr>
      <w:pStyle w:val="Zpat"/>
      <w:ind w:right="-8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A171DA5" wp14:editId="0AA617AA">
              <wp:simplePos x="0" y="0"/>
              <wp:positionH relativeFrom="page">
                <wp:align>right</wp:align>
              </wp:positionH>
              <wp:positionV relativeFrom="paragraph">
                <wp:posOffset>43815</wp:posOffset>
              </wp:positionV>
              <wp:extent cx="756920" cy="212725"/>
              <wp:effectExtent l="0" t="0" r="0" b="0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920" cy="2127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EBC008E" w14:textId="77777777" w:rsidR="004A6EC2" w:rsidRPr="004A6EC2" w:rsidRDefault="004A6EC2" w:rsidP="004A6EC2">
                          <w:pPr>
                            <w:pStyle w:val="ADRESA"/>
                          </w:pPr>
                          <w:r w:rsidRPr="004A6EC2">
                            <w:t>szif.</w:t>
                          </w:r>
                          <w:r w:rsidR="007563A3">
                            <w:t>gov.</w:t>
                          </w:r>
                          <w:r w:rsidRPr="004A6EC2">
                            <w:t>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000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171DA5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8.4pt;margin-top:3.45pt;width:59.6pt;height:16.7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" filled="f" stroked="f" strokeweight=".5pt">
              <v:textbox inset="2.5mm">
                <w:txbxContent>
                  <w:p w14:paraId="7EBC008E" w14:textId="77777777" w:rsidR="004A6EC2" w:rsidRPr="004A6EC2" w:rsidRDefault="004A6EC2" w:rsidP="004A6EC2">
                    <w:pPr>
                      <w:pStyle w:val="ADRESA"/>
                    </w:pPr>
                    <w:r w:rsidRPr="004A6EC2">
                      <w:t>szif.</w:t>
                    </w:r>
                    <w:r w:rsidR="007563A3">
                      <w:t>gov.</w:t>
                    </w:r>
                    <w:r w:rsidRPr="004A6EC2">
                      <w:t>cz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7400D" w14:textId="77777777" w:rsidR="007563A3" w:rsidRDefault="007563A3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DEC770E" wp14:editId="13A01115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61315"/>
              <wp:effectExtent l="0" t="0" r="13335" b="0"/>
              <wp:wrapNone/>
              <wp:docPr id="313811619" name="Textové pole 1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CC1AB2A" w14:textId="77777777" w:rsidR="007563A3" w:rsidRPr="007563A3" w:rsidRDefault="007563A3" w:rsidP="007563A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7563A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EC770E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INTERNÍ" style="position:absolute;margin-left:0;margin-top:0;width:36.45pt;height:28.4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" filled="f" stroked="f">
              <v:textbox style="mso-fit-shape-to-text:t" inset="0,0,0,15pt">
                <w:txbxContent>
                  <w:p w14:paraId="5CC1AB2A" w14:textId="77777777" w:rsidR="007563A3" w:rsidRPr="007563A3" w:rsidRDefault="007563A3" w:rsidP="007563A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</w:pPr>
                    <w:r w:rsidRPr="007563A3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9E285" w14:textId="77777777" w:rsidR="005C1C55" w:rsidRDefault="005C1C55" w:rsidP="00D902DD">
      <w:r>
        <w:separator/>
      </w:r>
    </w:p>
  </w:footnote>
  <w:footnote w:type="continuationSeparator" w:id="0">
    <w:p w14:paraId="36634EBB" w14:textId="77777777" w:rsidR="005C1C55" w:rsidRDefault="005C1C55" w:rsidP="00D9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76E87" w14:textId="77777777" w:rsidR="00FB0DC5" w:rsidRDefault="00FB0DC5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A73DF4A" wp14:editId="4A4A1776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60000" cy="1990800"/>
          <wp:effectExtent l="0" t="0" r="1270" b="3175"/>
          <wp:wrapNone/>
          <wp:docPr id="9" name="Grafický 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ASTR_zakladni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0000" cy="199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3617F" w14:textId="77777777" w:rsidR="009A17DA" w:rsidRDefault="00E549C8" w:rsidP="00F73B22">
    <w:pPr>
      <w:pStyle w:val="Zhlav"/>
      <w:tabs>
        <w:tab w:val="clear" w:pos="4536"/>
      </w:tabs>
      <w:ind w:right="-8"/>
    </w:pPr>
    <w:r>
      <w:rPr>
        <w:noProof/>
      </w:rPr>
      <w:drawing>
        <wp:inline distT="0" distB="0" distL="0" distR="0" wp14:anchorId="1772F431" wp14:editId="300ECBFA">
          <wp:extent cx="1008000" cy="367200"/>
          <wp:effectExtent l="0" t="0" r="0" b="1270"/>
          <wp:docPr id="2" name="Grafický 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HLAVI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8000" cy="36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A17DA">
      <w:t xml:space="preserve"> </w:t>
    </w:r>
    <w:r w:rsidR="009A17DA">
      <w:tab/>
    </w:r>
    <w:r w:rsidR="009A17DA">
      <w:rPr>
        <w:noProof/>
      </w:rPr>
      <w:drawing>
        <wp:inline distT="0" distB="0" distL="0" distR="0" wp14:anchorId="42B3F6EF" wp14:editId="0D1502BF">
          <wp:extent cx="975600" cy="356400"/>
          <wp:effectExtent l="0" t="0" r="2540" b="0"/>
          <wp:docPr id="6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LOGO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5600" cy="356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FE8936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AF063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D5E18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E4AADC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4BE66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635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AE892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7649E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6D209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C0685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88916996">
    <w:abstractNumId w:val="4"/>
  </w:num>
  <w:num w:numId="2" w16cid:durableId="1926840983">
    <w:abstractNumId w:val="5"/>
  </w:num>
  <w:num w:numId="3" w16cid:durableId="1953588409">
    <w:abstractNumId w:val="6"/>
  </w:num>
  <w:num w:numId="4" w16cid:durableId="1783186974">
    <w:abstractNumId w:val="7"/>
  </w:num>
  <w:num w:numId="5" w16cid:durableId="1783070463">
    <w:abstractNumId w:val="9"/>
  </w:num>
  <w:num w:numId="6" w16cid:durableId="150949200">
    <w:abstractNumId w:val="0"/>
  </w:num>
  <w:num w:numId="7" w16cid:durableId="1261334278">
    <w:abstractNumId w:val="1"/>
  </w:num>
  <w:num w:numId="8" w16cid:durableId="574627780">
    <w:abstractNumId w:val="2"/>
  </w:num>
  <w:num w:numId="9" w16cid:durableId="255093598">
    <w:abstractNumId w:val="3"/>
  </w:num>
  <w:num w:numId="10" w16cid:durableId="14033346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C55"/>
    <w:rsid w:val="00054E23"/>
    <w:rsid w:val="000C2DAE"/>
    <w:rsid w:val="000D66C7"/>
    <w:rsid w:val="0019695E"/>
    <w:rsid w:val="001B6A74"/>
    <w:rsid w:val="003148CC"/>
    <w:rsid w:val="00437738"/>
    <w:rsid w:val="0044710A"/>
    <w:rsid w:val="004A6EC2"/>
    <w:rsid w:val="004B768F"/>
    <w:rsid w:val="004D4E23"/>
    <w:rsid w:val="004D5946"/>
    <w:rsid w:val="004D7EB8"/>
    <w:rsid w:val="004F351B"/>
    <w:rsid w:val="00554C13"/>
    <w:rsid w:val="005C1C55"/>
    <w:rsid w:val="0073196A"/>
    <w:rsid w:val="007563A3"/>
    <w:rsid w:val="00774901"/>
    <w:rsid w:val="007D5621"/>
    <w:rsid w:val="00815AAE"/>
    <w:rsid w:val="00816233"/>
    <w:rsid w:val="00897E0C"/>
    <w:rsid w:val="008A6E7B"/>
    <w:rsid w:val="008B3BE8"/>
    <w:rsid w:val="00906B20"/>
    <w:rsid w:val="00931BE4"/>
    <w:rsid w:val="00947CFA"/>
    <w:rsid w:val="00975C9D"/>
    <w:rsid w:val="009A17DA"/>
    <w:rsid w:val="00A476AB"/>
    <w:rsid w:val="00A54579"/>
    <w:rsid w:val="00AA59BF"/>
    <w:rsid w:val="00AB48B4"/>
    <w:rsid w:val="00AF0E56"/>
    <w:rsid w:val="00B05B27"/>
    <w:rsid w:val="00B17657"/>
    <w:rsid w:val="00BA4C4A"/>
    <w:rsid w:val="00BC6288"/>
    <w:rsid w:val="00CB4680"/>
    <w:rsid w:val="00D10D3B"/>
    <w:rsid w:val="00D34428"/>
    <w:rsid w:val="00D37BA4"/>
    <w:rsid w:val="00D806BB"/>
    <w:rsid w:val="00D902DD"/>
    <w:rsid w:val="00E549C8"/>
    <w:rsid w:val="00E54CB9"/>
    <w:rsid w:val="00EE57A0"/>
    <w:rsid w:val="00F36481"/>
    <w:rsid w:val="00F63A17"/>
    <w:rsid w:val="00F73B22"/>
    <w:rsid w:val="00F823D3"/>
    <w:rsid w:val="00FB0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2D057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plujcdaje">
    <w:name w:val="Doplňující údaje"/>
    <w:basedOn w:val="Normln"/>
    <w:qFormat/>
    <w:rsid w:val="00815AAE"/>
    <w:pPr>
      <w:tabs>
        <w:tab w:val="left" w:pos="283"/>
        <w:tab w:val="left" w:pos="565"/>
        <w:tab w:val="left" w:pos="919"/>
      </w:tabs>
      <w:autoSpaceDE w:val="0"/>
      <w:autoSpaceDN w:val="0"/>
      <w:adjustRightInd w:val="0"/>
      <w:spacing w:line="288" w:lineRule="auto"/>
      <w:textAlignment w:val="center"/>
    </w:pPr>
    <w:rPr>
      <w:rFonts w:ascii="Arial" w:hAnsi="Arial" w:cs="Arial"/>
      <w:noProof/>
      <w:color w:val="D14124"/>
      <w:spacing w:val="4"/>
      <w:sz w:val="36"/>
      <w:szCs w:val="36"/>
    </w:rPr>
  </w:style>
  <w:style w:type="paragraph" w:styleId="Zhlav">
    <w:name w:val="header"/>
    <w:basedOn w:val="Normln"/>
    <w:link w:val="Zhlav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902DD"/>
  </w:style>
  <w:style w:type="paragraph" w:styleId="Zpat">
    <w:name w:val="footer"/>
    <w:basedOn w:val="Normln"/>
    <w:link w:val="Zpat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02DD"/>
  </w:style>
  <w:style w:type="table" w:styleId="Mkatabulky">
    <w:name w:val="Table Grid"/>
    <w:basedOn w:val="Normlntabulka"/>
    <w:uiPriority w:val="39"/>
    <w:rsid w:val="00AF0E56"/>
    <w:rPr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E54CB9"/>
    <w:pPr>
      <w:spacing w:line="280" w:lineRule="exact"/>
    </w:pPr>
    <w:rPr>
      <w:rFonts w:ascii="Arial" w:hAnsi="Arial"/>
      <w:sz w:val="20"/>
      <w:szCs w:val="22"/>
      <w:lang w:bidi="ar-SA"/>
    </w:rPr>
  </w:style>
  <w:style w:type="paragraph" w:customStyle="1" w:styleId="ADRESA">
    <w:name w:val="ADRESA"/>
    <w:basedOn w:val="Bezmezer"/>
    <w:qFormat/>
    <w:rsid w:val="00897E0C"/>
    <w:pPr>
      <w:framePr w:hSpace="142" w:wrap="around" w:vAnchor="page" w:hAnchor="page" w:x="7656" w:y="3120"/>
      <w:spacing w:line="240" w:lineRule="auto"/>
    </w:pPr>
    <w:rPr>
      <w:rFonts w:ascii="Brutal Type" w:hAnsi="Brutal Type"/>
      <w:sz w:val="16"/>
    </w:rPr>
  </w:style>
  <w:style w:type="paragraph" w:customStyle="1" w:styleId="TitJMNOPJMEN">
    <w:name w:val="Tit. JMÉNO PŘÍJMENÍ"/>
    <w:basedOn w:val="ADRESA"/>
    <w:qFormat/>
    <w:rsid w:val="00897E0C"/>
    <w:pPr>
      <w:framePr w:wrap="around" w:vAnchor="margin" w:hAnchor="margin" w:xAlign="left" w:y="1175"/>
    </w:pPr>
    <w:rPr>
      <w:b/>
      <w:color w:val="009F4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vizitka-reditel-sekce-proj-opatreni-prv.dotx</Template>
  <TotalTime>1</TotalTime>
  <Pages>2</Pages>
  <Words>43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Dynterová Lucie MgA.</dc:creator>
  <cp:keywords/>
  <dc:description/>
  <cp:lastModifiedBy>Dynterová Lucie MgA.</cp:lastModifiedBy>
  <cp:revision>1</cp:revision>
  <cp:lastPrinted>2023-03-08T16:58:00Z</cp:lastPrinted>
  <dcterms:created xsi:type="dcterms:W3CDTF">2025-05-22T07:38:00Z</dcterms:created>
  <dcterms:modified xsi:type="dcterms:W3CDTF">2025-05-22T07:39:00Z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12b462a3,5add61e3,18196dbc</vt:lpwstr>
  </property>
  <property fmtid="{D5CDD505-2E9C-101B-9397-08002B2CF9AE}" pid="3" name="ClassificationContentMarkingFooterFontProps">
    <vt:lpwstr>#000000,11,Calibri</vt:lpwstr>
  </property>
  <property fmtid="{D5CDD505-2E9C-101B-9397-08002B2CF9AE}" pid="4" name="ClassificationContentMarkingFooterText">
    <vt:lpwstr>INTERNÍ</vt:lpwstr>
  </property>
  <property fmtid="{D5CDD505-2E9C-101B-9397-08002B2CF9AE}" pid="5" name="MSIP_Label_0392456b-7225-4f58-a5d8-e0dff685196a_Enabled">
    <vt:lpwstr>true</vt:lpwstr>
  </property>
  <property fmtid="{D5CDD505-2E9C-101B-9397-08002B2CF9AE}" pid="6" name="MSIP_Label_0392456b-7225-4f58-a5d8-e0dff685196a_SetDate">
    <vt:lpwstr>2025-05-19T12:49:05Z</vt:lpwstr>
  </property>
  <property fmtid="{D5CDD505-2E9C-101B-9397-08002B2CF9AE}" pid="7" name="MSIP_Label_0392456b-7225-4f58-a5d8-e0dff685196a_Method">
    <vt:lpwstr>Standard</vt:lpwstr>
  </property>
  <property fmtid="{D5CDD505-2E9C-101B-9397-08002B2CF9AE}" pid="8" name="MSIP_Label_0392456b-7225-4f58-a5d8-e0dff685196a_Name">
    <vt:lpwstr>INTERNÍ</vt:lpwstr>
  </property>
  <property fmtid="{D5CDD505-2E9C-101B-9397-08002B2CF9AE}" pid="9" name="MSIP_Label_0392456b-7225-4f58-a5d8-e0dff685196a_SiteId">
    <vt:lpwstr>7c0de962-bcda-4490-991f-b971afe61ed9</vt:lpwstr>
  </property>
  <property fmtid="{D5CDD505-2E9C-101B-9397-08002B2CF9AE}" pid="10" name="MSIP_Label_0392456b-7225-4f58-a5d8-e0dff685196a_ActionId">
    <vt:lpwstr>1739fa98-51c3-4ed9-be51-5994e140bf96</vt:lpwstr>
  </property>
  <property fmtid="{D5CDD505-2E9C-101B-9397-08002B2CF9AE}" pid="11" name="MSIP_Label_0392456b-7225-4f58-a5d8-e0dff685196a_ContentBits">
    <vt:lpwstr>2</vt:lpwstr>
  </property>
  <property fmtid="{D5CDD505-2E9C-101B-9397-08002B2CF9AE}" pid="12" name="MSIP_Label_0392456b-7225-4f58-a5d8-e0dff685196a_Tag">
    <vt:lpwstr>10, 3, 0, 1</vt:lpwstr>
  </property>
</Properties>
</file>