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2" w:rightFromText="142" w:vertAnchor="page" w:horzAnchor="margin" w:tblpY="1175"/>
        <w:tblW w:w="41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6"/>
      </w:tblGrid>
      <w:tr w:rsidR="009A17DA" w:rsidRPr="00816233" w14:paraId="776CFC6E" w14:textId="77777777" w:rsidTr="00897E0C">
        <w:trPr>
          <w:trHeight w:hRule="exact" w:val="1631"/>
        </w:trPr>
        <w:tc>
          <w:tcPr>
            <w:tcW w:w="4116" w:type="dxa"/>
            <w:vAlign w:val="bottom"/>
          </w:tcPr>
          <w:p w14:paraId="6CEA4FF6" w14:textId="77777777" w:rsidR="00EF58FF" w:rsidRPr="00816233" w:rsidRDefault="00EF58FF" w:rsidP="00EF58FF">
            <w:pPr>
              <w:pStyle w:val="TitJMNOPJMEN"/>
              <w:framePr w:hSpace="0" w:wrap="auto" w:hAnchor="text" w:yAlign="inline"/>
            </w:pPr>
            <w:r>
              <w:fldChar w:fldCharType="begin">
                <w:ffData>
                  <w:name w:val="Text1"/>
                  <w:enabled/>
                  <w:calcOnExit w:val="0"/>
                  <w:textInput>
                    <w:default w:val="Tit. JMÉNO PŘÍJMENÍ"/>
                  </w:textInput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Tit. JMÉNO P</w:t>
            </w:r>
            <w:r>
              <w:rPr>
                <w:rFonts w:hint="eastAsia"/>
                <w:noProof/>
              </w:rPr>
              <w:t>ŘÍ</w:t>
            </w:r>
            <w:r>
              <w:rPr>
                <w:noProof/>
              </w:rPr>
              <w:t>JMENÍ</w:t>
            </w:r>
            <w:r>
              <w:fldChar w:fldCharType="end"/>
            </w:r>
            <w:bookmarkEnd w:id="0"/>
          </w:p>
          <w:p w14:paraId="740A7285" w14:textId="77777777" w:rsidR="00EF58FF" w:rsidRDefault="00EF58FF" w:rsidP="00EF58FF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zástupce generálního ředitele,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 xml:space="preserve">zástupce generálního </w:t>
            </w:r>
            <w:r>
              <w:rPr>
                <w:rFonts w:hint="eastAsia"/>
                <w:noProof/>
              </w:rPr>
              <w:t>ř</w:t>
            </w:r>
            <w:r>
              <w:rPr>
                <w:noProof/>
              </w:rPr>
              <w:t>editele,</w:t>
            </w:r>
            <w:r>
              <w:fldChar w:fldCharType="end"/>
            </w:r>
          </w:p>
          <w:p w14:paraId="4FD856B8" w14:textId="77777777" w:rsidR="00EF58FF" w:rsidRDefault="00EF58FF" w:rsidP="00EF58FF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ředitel Sekce řízení regionální politik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hint="eastAsia"/>
                <w:noProof/>
              </w:rPr>
              <w:t>ř</w:t>
            </w:r>
            <w:r>
              <w:rPr>
                <w:noProof/>
              </w:rPr>
              <w:t xml:space="preserve">editel Sekce </w:t>
            </w:r>
            <w:r>
              <w:rPr>
                <w:rFonts w:hint="eastAsia"/>
                <w:noProof/>
              </w:rPr>
              <w:t>ří</w:t>
            </w:r>
            <w:r>
              <w:rPr>
                <w:noProof/>
              </w:rPr>
              <w:t>zení regionální politiky</w:t>
            </w:r>
            <w:r>
              <w:fldChar w:fldCharType="end"/>
            </w:r>
          </w:p>
          <w:p w14:paraId="3983BB2B" w14:textId="77777777" w:rsidR="00EF58FF" w:rsidRDefault="00EF58FF" w:rsidP="00EF58FF">
            <w:pPr>
              <w:pStyle w:val="ADRESA"/>
              <w:framePr w:hSpace="0" w:wrap="auto" w:vAnchor="margin" w:hAnchor="text" w:xAlign="left" w:yAlign="inline"/>
            </w:pPr>
          </w:p>
          <w:p w14:paraId="0DB030CC" w14:textId="77777777" w:rsidR="00EF58FF" w:rsidRPr="00816233" w:rsidRDefault="00EF58FF" w:rsidP="00EF58FF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3"/>
                  <w:enabled/>
                  <w:calcOnExit w:val="0"/>
                  <w:textInput>
                    <w:default w:val="Ve Smečkách 801/33, 110 00 Praha 1"/>
                  </w:textInput>
                </w:ffData>
              </w:fldChar>
            </w:r>
            <w:bookmarkStart w:id="1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Ve Smečkách 801/33, 110 00 Praha 1</w:t>
            </w:r>
            <w:r>
              <w:fldChar w:fldCharType="end"/>
            </w:r>
            <w:bookmarkEnd w:id="1"/>
          </w:p>
          <w:p w14:paraId="3B4CC339" w14:textId="77777777" w:rsidR="00EF58FF" w:rsidRDefault="00EF58FF" w:rsidP="00EF58FF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4"/>
                  <w:enabled/>
                  <w:calcOnExit w:val="0"/>
                  <w:textInput>
                    <w:default w:val="T: +420 000 000 000"/>
                  </w:textInput>
                </w:ffData>
              </w:fldChar>
            </w:r>
            <w:bookmarkStart w:id="2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T: +420 000 000 000</w:t>
            </w:r>
            <w:r>
              <w:fldChar w:fldCharType="end"/>
            </w:r>
            <w:bookmarkEnd w:id="2"/>
          </w:p>
          <w:p w14:paraId="0AEA35A1" w14:textId="77777777" w:rsidR="00EF58FF" w:rsidRPr="00816233" w:rsidRDefault="00EF58FF" w:rsidP="00EF58FF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M: +420 000 000 000"/>
                  </w:textInput>
                </w:ffData>
              </w:fldChar>
            </w:r>
            <w:bookmarkStart w:id="3" w:name="Text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M: +420 000 000 000</w:t>
            </w:r>
            <w:r>
              <w:fldChar w:fldCharType="end"/>
            </w:r>
            <w:bookmarkEnd w:id="3"/>
          </w:p>
          <w:p w14:paraId="561825BF" w14:textId="77777777" w:rsidR="009A17DA" w:rsidRPr="00816233" w:rsidRDefault="0093528B" w:rsidP="00EF58FF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6"/>
                  <w:enabled/>
                  <w:calcOnExit w:val="0"/>
                  <w:textInput>
                    <w:default w:val="E: jmeno.prijmeni@szif.gov.cz"/>
                  </w:textInput>
                </w:ffData>
              </w:fldChar>
            </w:r>
            <w:bookmarkStart w:id="4" w:name="Text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E: jmeno.prijmeni@szif.gov.cz</w:t>
            </w:r>
            <w:r>
              <w:fldChar w:fldCharType="end"/>
            </w:r>
            <w:bookmarkEnd w:id="4"/>
          </w:p>
        </w:tc>
      </w:tr>
      <w:tr w:rsidR="00FB0DC5" w:rsidRPr="00816233" w14:paraId="1361C9EC" w14:textId="77777777" w:rsidTr="00897E0C">
        <w:trPr>
          <w:trHeight w:hRule="exact" w:val="1631"/>
        </w:trPr>
        <w:tc>
          <w:tcPr>
            <w:tcW w:w="4116" w:type="dxa"/>
            <w:vAlign w:val="bottom"/>
          </w:tcPr>
          <w:p w14:paraId="2B1D0551" w14:textId="77777777" w:rsidR="00FB0DC5" w:rsidRDefault="00FB0DC5" w:rsidP="00897E0C">
            <w:pPr>
              <w:pStyle w:val="TitJMNOPJMEN"/>
              <w:framePr w:hSpace="0" w:wrap="auto" w:hAnchor="text" w:yAlign="inline"/>
            </w:pPr>
          </w:p>
        </w:tc>
      </w:tr>
    </w:tbl>
    <w:p w14:paraId="298C1FE1" w14:textId="77777777" w:rsidR="00AF0E56" w:rsidRDefault="00AF0E56" w:rsidP="00897E0C">
      <w:pPr>
        <w:pStyle w:val="ADRESA"/>
        <w:framePr w:h="562" w:hRule="exact" w:wrap="around" w:y="28"/>
      </w:pPr>
    </w:p>
    <w:p w14:paraId="7FAFB69A" w14:textId="77777777" w:rsidR="00816233" w:rsidRDefault="00816233" w:rsidP="00816233">
      <w:pPr>
        <w:pStyle w:val="ADRESA"/>
        <w:framePr w:wrap="around"/>
      </w:pPr>
    </w:p>
    <w:p w14:paraId="12FD372C" w14:textId="77777777" w:rsidR="00816233" w:rsidRPr="00816233" w:rsidRDefault="00816233" w:rsidP="00816233">
      <w:pPr>
        <w:pStyle w:val="ADRESA"/>
        <w:framePr w:wrap="around"/>
      </w:pPr>
    </w:p>
    <w:sectPr w:rsidR="00816233" w:rsidRPr="00816233" w:rsidSect="00F73B22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4800" w:h="3100"/>
      <w:pgMar w:top="357" w:right="349" w:bottom="822" w:left="0" w:header="290" w:footer="340" w:gutter="34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49E1E" w14:textId="77777777" w:rsidR="007D7621" w:rsidRDefault="007D7621" w:rsidP="00D902DD">
      <w:r>
        <w:separator/>
      </w:r>
    </w:p>
  </w:endnote>
  <w:endnote w:type="continuationSeparator" w:id="0">
    <w:p w14:paraId="013CDCA1" w14:textId="77777777" w:rsidR="007D7621" w:rsidRDefault="007D7621" w:rsidP="00D9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rutal Type">
    <w:panose1 w:val="02000506040000020004"/>
    <w:charset w:val="00"/>
    <w:family w:val="modern"/>
    <w:notTrueType/>
    <w:pitch w:val="variable"/>
    <w:sig w:usb0="A000022F" w:usb1="5000204A" w:usb2="00000000" w:usb3="00000000" w:csb0="00000085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F75B8" w14:textId="77777777" w:rsidR="00FB0DC5" w:rsidRDefault="00FB0DC5" w:rsidP="00FB0DC5">
    <w:pPr>
      <w:pStyle w:val="Zpat"/>
      <w:ind w:right="-69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C9A6B" w14:textId="77777777" w:rsidR="00D37BA4" w:rsidRDefault="00F73B22" w:rsidP="00D37BA4">
    <w:pPr>
      <w:pStyle w:val="Zpat"/>
      <w:ind w:right="-8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D200EF" wp14:editId="09F407C5">
              <wp:simplePos x="0" y="0"/>
              <wp:positionH relativeFrom="column">
                <wp:posOffset>2075180</wp:posOffset>
              </wp:positionH>
              <wp:positionV relativeFrom="paragraph">
                <wp:posOffset>43815</wp:posOffset>
              </wp:positionV>
              <wp:extent cx="751840" cy="212725"/>
              <wp:effectExtent l="0" t="0" r="0" b="0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1840" cy="212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138C17" w14:textId="77777777" w:rsidR="004A6EC2" w:rsidRPr="004A6EC2" w:rsidRDefault="004A6EC2" w:rsidP="004A6EC2">
                          <w:pPr>
                            <w:pStyle w:val="ADRESA"/>
                          </w:pPr>
                          <w:r w:rsidRPr="004A6EC2">
                            <w:t>szif.</w:t>
                          </w:r>
                          <w:r w:rsidR="0093528B">
                            <w:t>gov.</w:t>
                          </w:r>
                          <w:r w:rsidRPr="004A6EC2">
                            <w:t>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200EF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163.4pt;margin-top:3.45pt;width:59.2pt;height:1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" filled="f" stroked="f" strokeweight=".5pt">
              <v:textbox inset="2.5mm">
                <w:txbxContent>
                  <w:p w14:paraId="53138C17" w14:textId="77777777" w:rsidR="004A6EC2" w:rsidRPr="004A6EC2" w:rsidRDefault="004A6EC2" w:rsidP="004A6EC2">
                    <w:pPr>
                      <w:pStyle w:val="ADRESA"/>
                    </w:pPr>
                    <w:r w:rsidRPr="004A6EC2">
                      <w:t>szif.</w:t>
                    </w:r>
                    <w:r w:rsidR="0093528B">
                      <w:t>gov.</w:t>
                    </w:r>
                    <w:r w:rsidRPr="004A6EC2">
                      <w:t>cz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6676E" w14:textId="77777777" w:rsidR="0093528B" w:rsidRDefault="0093528B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2E9C4D7" wp14:editId="2D31303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61315"/>
              <wp:effectExtent l="0" t="0" r="13335" b="0"/>
              <wp:wrapNone/>
              <wp:docPr id="33473711" name="Textové pole 1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CBCE85" w14:textId="77777777" w:rsidR="0093528B" w:rsidRPr="0093528B" w:rsidRDefault="0093528B" w:rsidP="0093528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93528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E9C4D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INTERNÍ" style="position:absolute;margin-left:0;margin-top:0;width:36.45pt;height:28.4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" filled="f" stroked="f">
              <v:textbox style="mso-fit-shape-to-text:t" inset="0,0,0,15pt">
                <w:txbxContent>
                  <w:p w14:paraId="78CBCE85" w14:textId="77777777" w:rsidR="0093528B" w:rsidRPr="0093528B" w:rsidRDefault="0093528B" w:rsidP="0093528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</w:pPr>
                    <w:r w:rsidRPr="0093528B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47120" w14:textId="77777777" w:rsidR="007D7621" w:rsidRDefault="007D7621" w:rsidP="00D902DD">
      <w:r>
        <w:separator/>
      </w:r>
    </w:p>
  </w:footnote>
  <w:footnote w:type="continuationSeparator" w:id="0">
    <w:p w14:paraId="2AA887DA" w14:textId="77777777" w:rsidR="007D7621" w:rsidRDefault="007D7621" w:rsidP="00D9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ED2C8" w14:textId="77777777" w:rsidR="00FB0DC5" w:rsidRDefault="00FB0DC5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D977A13" wp14:editId="173303EC">
          <wp:simplePos x="0" y="0"/>
          <wp:positionH relativeFrom="page">
            <wp:posOffset>0</wp:posOffset>
          </wp:positionH>
          <wp:positionV relativeFrom="page">
            <wp:posOffset>900</wp:posOffset>
          </wp:positionV>
          <wp:extent cx="3060000" cy="1989000"/>
          <wp:effectExtent l="0" t="0" r="1270" b="5080"/>
          <wp:wrapNone/>
          <wp:docPr id="9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ASTR_zakladn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0" cy="1989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04652" w14:textId="77777777" w:rsidR="009A17DA" w:rsidRDefault="00EF58FF" w:rsidP="00F73B22">
    <w:pPr>
      <w:pStyle w:val="Zhlav"/>
      <w:tabs>
        <w:tab w:val="clear" w:pos="4536"/>
      </w:tabs>
      <w:ind w:right="-8"/>
    </w:pPr>
    <w:r>
      <w:rPr>
        <w:noProof/>
      </w:rPr>
      <w:drawing>
        <wp:inline distT="0" distB="0" distL="0" distR="0" wp14:anchorId="1B2A201F" wp14:editId="3A1EFF42">
          <wp:extent cx="1008000" cy="367200"/>
          <wp:effectExtent l="0" t="0" r="0" b="1270"/>
          <wp:docPr id="2" name="Grafický 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HLAV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8000" cy="36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A17DA">
      <w:t xml:space="preserve"> </w:t>
    </w:r>
    <w:r w:rsidR="009A17DA">
      <w:tab/>
    </w:r>
    <w:r w:rsidR="009A17DA">
      <w:rPr>
        <w:noProof/>
      </w:rPr>
      <w:drawing>
        <wp:inline distT="0" distB="0" distL="0" distR="0" wp14:anchorId="52335114" wp14:editId="15BA5EC2">
          <wp:extent cx="975600" cy="356400"/>
          <wp:effectExtent l="0" t="0" r="2540" b="0"/>
          <wp:docPr id="6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LOGO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5600" cy="356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FE893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AF063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D5E18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E4AADC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4BE66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635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AE892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7649E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6D209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C0685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24602730">
    <w:abstractNumId w:val="4"/>
  </w:num>
  <w:num w:numId="2" w16cid:durableId="1413312650">
    <w:abstractNumId w:val="5"/>
  </w:num>
  <w:num w:numId="3" w16cid:durableId="1979534926">
    <w:abstractNumId w:val="6"/>
  </w:num>
  <w:num w:numId="4" w16cid:durableId="28146156">
    <w:abstractNumId w:val="7"/>
  </w:num>
  <w:num w:numId="5" w16cid:durableId="2047027775">
    <w:abstractNumId w:val="9"/>
  </w:num>
  <w:num w:numId="6" w16cid:durableId="2018344070">
    <w:abstractNumId w:val="0"/>
  </w:num>
  <w:num w:numId="7" w16cid:durableId="109445933">
    <w:abstractNumId w:val="1"/>
  </w:num>
  <w:num w:numId="8" w16cid:durableId="165288191">
    <w:abstractNumId w:val="2"/>
  </w:num>
  <w:num w:numId="9" w16cid:durableId="80683327">
    <w:abstractNumId w:val="3"/>
  </w:num>
  <w:num w:numId="10" w16cid:durableId="59101340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621"/>
    <w:rsid w:val="00054E23"/>
    <w:rsid w:val="000C2DAE"/>
    <w:rsid w:val="000D66C7"/>
    <w:rsid w:val="0019695E"/>
    <w:rsid w:val="001B6A74"/>
    <w:rsid w:val="00274B95"/>
    <w:rsid w:val="003148CC"/>
    <w:rsid w:val="00437738"/>
    <w:rsid w:val="0044710A"/>
    <w:rsid w:val="004A6EC2"/>
    <w:rsid w:val="004B768F"/>
    <w:rsid w:val="004D4E23"/>
    <w:rsid w:val="004D5946"/>
    <w:rsid w:val="004D7EB8"/>
    <w:rsid w:val="00554C13"/>
    <w:rsid w:val="0073196A"/>
    <w:rsid w:val="00774901"/>
    <w:rsid w:val="007C0CFC"/>
    <w:rsid w:val="007D5621"/>
    <w:rsid w:val="007D7621"/>
    <w:rsid w:val="00815AAE"/>
    <w:rsid w:val="00816233"/>
    <w:rsid w:val="00897E0C"/>
    <w:rsid w:val="00931BE4"/>
    <w:rsid w:val="0093528B"/>
    <w:rsid w:val="00947CFA"/>
    <w:rsid w:val="009A17DA"/>
    <w:rsid w:val="009E082B"/>
    <w:rsid w:val="00A476AB"/>
    <w:rsid w:val="00A54579"/>
    <w:rsid w:val="00AA59BF"/>
    <w:rsid w:val="00AB48B4"/>
    <w:rsid w:val="00AF0E56"/>
    <w:rsid w:val="00B05B27"/>
    <w:rsid w:val="00B17657"/>
    <w:rsid w:val="00BA4C4A"/>
    <w:rsid w:val="00BB1896"/>
    <w:rsid w:val="00BC6288"/>
    <w:rsid w:val="00CB4680"/>
    <w:rsid w:val="00CF1FB5"/>
    <w:rsid w:val="00D10D3B"/>
    <w:rsid w:val="00D34428"/>
    <w:rsid w:val="00D37BA4"/>
    <w:rsid w:val="00D65730"/>
    <w:rsid w:val="00D737E6"/>
    <w:rsid w:val="00D806BB"/>
    <w:rsid w:val="00D902DD"/>
    <w:rsid w:val="00E54CB9"/>
    <w:rsid w:val="00EE57A0"/>
    <w:rsid w:val="00EF58FF"/>
    <w:rsid w:val="00F36481"/>
    <w:rsid w:val="00F73B22"/>
    <w:rsid w:val="00F823D3"/>
    <w:rsid w:val="00FB0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151E7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plujcdaje">
    <w:name w:val="Doplňující údaje"/>
    <w:basedOn w:val="Normln"/>
    <w:qFormat/>
    <w:rsid w:val="00815AAE"/>
    <w:pPr>
      <w:tabs>
        <w:tab w:val="left" w:pos="283"/>
        <w:tab w:val="left" w:pos="565"/>
        <w:tab w:val="left" w:pos="919"/>
      </w:tabs>
      <w:autoSpaceDE w:val="0"/>
      <w:autoSpaceDN w:val="0"/>
      <w:adjustRightInd w:val="0"/>
      <w:spacing w:line="288" w:lineRule="auto"/>
      <w:textAlignment w:val="center"/>
    </w:pPr>
    <w:rPr>
      <w:rFonts w:ascii="Arial" w:hAnsi="Arial" w:cs="Arial"/>
      <w:noProof/>
      <w:color w:val="D14124"/>
      <w:spacing w:val="4"/>
      <w:sz w:val="36"/>
      <w:szCs w:val="36"/>
    </w:rPr>
  </w:style>
  <w:style w:type="paragraph" w:styleId="Zhlav">
    <w:name w:val="header"/>
    <w:basedOn w:val="Normln"/>
    <w:link w:val="Zhlav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02DD"/>
  </w:style>
  <w:style w:type="paragraph" w:styleId="Zpat">
    <w:name w:val="footer"/>
    <w:basedOn w:val="Normln"/>
    <w:link w:val="Zpat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02DD"/>
  </w:style>
  <w:style w:type="table" w:styleId="Mkatabulky">
    <w:name w:val="Table Grid"/>
    <w:basedOn w:val="Normlntabulka"/>
    <w:uiPriority w:val="39"/>
    <w:rsid w:val="00AF0E56"/>
    <w:rPr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E54CB9"/>
    <w:pPr>
      <w:spacing w:line="280" w:lineRule="exact"/>
    </w:pPr>
    <w:rPr>
      <w:rFonts w:ascii="Arial" w:hAnsi="Arial"/>
      <w:sz w:val="20"/>
      <w:szCs w:val="22"/>
      <w:lang w:bidi="ar-SA"/>
    </w:rPr>
  </w:style>
  <w:style w:type="paragraph" w:customStyle="1" w:styleId="ADRESA">
    <w:name w:val="ADRESA"/>
    <w:basedOn w:val="Bezmezer"/>
    <w:qFormat/>
    <w:rsid w:val="00897E0C"/>
    <w:pPr>
      <w:framePr w:hSpace="142" w:wrap="around" w:vAnchor="page" w:hAnchor="page" w:x="7656" w:y="3120"/>
      <w:spacing w:line="240" w:lineRule="auto"/>
    </w:pPr>
    <w:rPr>
      <w:rFonts w:ascii="Brutal Type" w:hAnsi="Brutal Type"/>
      <w:sz w:val="16"/>
    </w:rPr>
  </w:style>
  <w:style w:type="paragraph" w:customStyle="1" w:styleId="TitJMNOPJMEN">
    <w:name w:val="Tit. JMÉNO PŘÍJMENÍ"/>
    <w:basedOn w:val="ADRESA"/>
    <w:qFormat/>
    <w:rsid w:val="00897E0C"/>
    <w:pPr>
      <w:framePr w:wrap="around" w:vAnchor="margin" w:hAnchor="margin" w:xAlign="left" w:y="1175"/>
    </w:pPr>
    <w:rPr>
      <w:b/>
      <w:color w:val="009F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vizitka-zastupce-generalniho-reditele.dotx</Template>
  <TotalTime>1</TotalTime>
  <Pages>2</Pages>
  <Words>43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Dynterová Lucie MgA.</dc:creator>
  <cp:keywords/>
  <dc:description/>
  <cp:lastModifiedBy>Dynterová Lucie MgA.</cp:lastModifiedBy>
  <cp:revision>1</cp:revision>
  <cp:lastPrinted>2023-03-08T16:58:00Z</cp:lastPrinted>
  <dcterms:created xsi:type="dcterms:W3CDTF">2025-05-22T07:38:00Z</dcterms:created>
  <dcterms:modified xsi:type="dcterms:W3CDTF">2025-05-22T07:46:00Z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1fec4af,2c83fa01,1a4003cb</vt:lpwstr>
  </property>
  <property fmtid="{D5CDD505-2E9C-101B-9397-08002B2CF9AE}" pid="3" name="ClassificationContentMarkingFooterFontProps">
    <vt:lpwstr>#000000,11,Calibri</vt:lpwstr>
  </property>
  <property fmtid="{D5CDD505-2E9C-101B-9397-08002B2CF9AE}" pid="4" name="ClassificationContentMarkingFooterText">
    <vt:lpwstr>INTERNÍ</vt:lpwstr>
  </property>
  <property fmtid="{D5CDD505-2E9C-101B-9397-08002B2CF9AE}" pid="5" name="MSIP_Label_0392456b-7225-4f58-a5d8-e0dff685196a_Enabled">
    <vt:lpwstr>true</vt:lpwstr>
  </property>
  <property fmtid="{D5CDD505-2E9C-101B-9397-08002B2CF9AE}" pid="6" name="MSIP_Label_0392456b-7225-4f58-a5d8-e0dff685196a_SetDate">
    <vt:lpwstr>2025-05-19T12:55:23Z</vt:lpwstr>
  </property>
  <property fmtid="{D5CDD505-2E9C-101B-9397-08002B2CF9AE}" pid="7" name="MSIP_Label_0392456b-7225-4f58-a5d8-e0dff685196a_Method">
    <vt:lpwstr>Standard</vt:lpwstr>
  </property>
  <property fmtid="{D5CDD505-2E9C-101B-9397-08002B2CF9AE}" pid="8" name="MSIP_Label_0392456b-7225-4f58-a5d8-e0dff685196a_Name">
    <vt:lpwstr>INTERNÍ</vt:lpwstr>
  </property>
  <property fmtid="{D5CDD505-2E9C-101B-9397-08002B2CF9AE}" pid="9" name="MSIP_Label_0392456b-7225-4f58-a5d8-e0dff685196a_SiteId">
    <vt:lpwstr>7c0de962-bcda-4490-991f-b971afe61ed9</vt:lpwstr>
  </property>
  <property fmtid="{D5CDD505-2E9C-101B-9397-08002B2CF9AE}" pid="10" name="MSIP_Label_0392456b-7225-4f58-a5d8-e0dff685196a_ActionId">
    <vt:lpwstr>0b834a65-e6e4-4a80-a34d-4b682e342349</vt:lpwstr>
  </property>
  <property fmtid="{D5CDD505-2E9C-101B-9397-08002B2CF9AE}" pid="11" name="MSIP_Label_0392456b-7225-4f58-a5d8-e0dff685196a_ContentBits">
    <vt:lpwstr>2</vt:lpwstr>
  </property>
  <property fmtid="{D5CDD505-2E9C-101B-9397-08002B2CF9AE}" pid="12" name="MSIP_Label_0392456b-7225-4f58-a5d8-e0dff685196a_Tag">
    <vt:lpwstr>10, 3, 0, 1</vt:lpwstr>
  </property>
</Properties>
</file>