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2" w:rightFromText="142" w:vertAnchor="page" w:horzAnchor="margin" w:tblpY="1175"/>
        <w:tblW w:w="41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6"/>
      </w:tblGrid>
      <w:tr w:rsidR="009A17DA" w:rsidRPr="00816233" w14:paraId="64CB853A" w14:textId="77777777" w:rsidTr="00897E0C">
        <w:trPr>
          <w:trHeight w:hRule="exact" w:val="1631"/>
        </w:trPr>
        <w:tc>
          <w:tcPr>
            <w:tcW w:w="4116" w:type="dxa"/>
            <w:vAlign w:val="bottom"/>
          </w:tcPr>
          <w:p w14:paraId="355ED750" w14:textId="77777777" w:rsidR="009A17DA" w:rsidRPr="00816233" w:rsidRDefault="00B05B27" w:rsidP="00897E0C">
            <w:pPr>
              <w:pStyle w:val="TitJMNOPJMEN"/>
              <w:framePr w:hSpace="0" w:wrap="auto" w:hAnchor="tex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Tit. JMÉNO PŘÍJMENÍ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Tit. JMÉNO P</w:t>
            </w:r>
            <w:r>
              <w:rPr>
                <w:rFonts w:hint="eastAsia"/>
                <w:noProof/>
              </w:rPr>
              <w:t>ŘÍ</w:t>
            </w:r>
            <w:r>
              <w:rPr>
                <w:noProof/>
              </w:rPr>
              <w:t>JMENÍ</w:t>
            </w:r>
            <w:r>
              <w:fldChar w:fldCharType="end"/>
            </w:r>
          </w:p>
          <w:p w14:paraId="1276FB58" w14:textId="77777777" w:rsidR="009A17DA" w:rsidRPr="00816233" w:rsidRDefault="0059470A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ředitel Sekce ekonomické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hint="eastAsia"/>
                <w:noProof/>
              </w:rPr>
              <w:t>ř</w:t>
            </w:r>
            <w:r>
              <w:rPr>
                <w:noProof/>
              </w:rPr>
              <w:t>editel Sekce ekonomické</w:t>
            </w:r>
            <w:r>
              <w:fldChar w:fldCharType="end"/>
            </w:r>
          </w:p>
          <w:p w14:paraId="79952C4B" w14:textId="77777777" w:rsidR="009A17DA" w:rsidRDefault="009A17DA" w:rsidP="009A17DA">
            <w:pPr>
              <w:pStyle w:val="ADRESA"/>
              <w:framePr w:hSpace="0" w:wrap="auto" w:vAnchor="margin" w:hAnchor="text" w:xAlign="left" w:yAlign="inline"/>
            </w:pPr>
          </w:p>
          <w:p w14:paraId="6AD12477" w14:textId="77777777" w:rsidR="009A17DA" w:rsidRPr="00816233" w:rsidRDefault="0059470A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Text10"/>
                  <w:enabled/>
                  <w:calcOnExit w:val="0"/>
                  <w:textInput>
                    <w:default w:val="Ve Smečkách 801/33, 110 00 Praha 1"/>
                  </w:textInput>
                </w:ffData>
              </w:fldChar>
            </w:r>
            <w:bookmarkStart w:id="0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Ve Smečkách 801/33, 110 00 Praha 1</w:t>
            </w:r>
            <w:r>
              <w:fldChar w:fldCharType="end"/>
            </w:r>
            <w:bookmarkEnd w:id="0"/>
          </w:p>
          <w:p w14:paraId="7470E6BC" w14:textId="77777777" w:rsidR="009A17DA" w:rsidRDefault="0059470A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Text11"/>
                  <w:enabled/>
                  <w:calcOnExit w:val="0"/>
                  <w:textInput>
                    <w:default w:val="T: +420 000 000 000"/>
                  </w:textInput>
                </w:ffData>
              </w:fldChar>
            </w:r>
            <w:bookmarkStart w:id="1" w:name="Text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T: +420 000 000 000</w:t>
            </w:r>
            <w:r>
              <w:fldChar w:fldCharType="end"/>
            </w:r>
            <w:bookmarkEnd w:id="1"/>
          </w:p>
          <w:p w14:paraId="2A509DBA" w14:textId="77777777" w:rsidR="00B05B27" w:rsidRPr="00816233" w:rsidRDefault="00B05B27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M: +420 000 000 0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M: +420 000 000 000</w:t>
            </w:r>
            <w:r>
              <w:fldChar w:fldCharType="end"/>
            </w:r>
          </w:p>
          <w:p w14:paraId="71BFC3E8" w14:textId="77777777" w:rsidR="009A17DA" w:rsidRPr="00816233" w:rsidRDefault="00035D9A" w:rsidP="009A17DA">
            <w:pPr>
              <w:pStyle w:val="ADRESA"/>
              <w:framePr w:hSpace="0" w:wrap="auto" w:vAnchor="margin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E: jmeno.prijmeni@szif.gov.cz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E: jmeno.prijmeni@szif.gov.cz</w:t>
            </w:r>
            <w:r>
              <w:fldChar w:fldCharType="end"/>
            </w:r>
          </w:p>
        </w:tc>
      </w:tr>
      <w:tr w:rsidR="00FB0DC5" w:rsidRPr="00816233" w14:paraId="49551373" w14:textId="77777777" w:rsidTr="00897E0C">
        <w:trPr>
          <w:trHeight w:hRule="exact" w:val="1631"/>
        </w:trPr>
        <w:tc>
          <w:tcPr>
            <w:tcW w:w="4116" w:type="dxa"/>
            <w:vAlign w:val="bottom"/>
          </w:tcPr>
          <w:p w14:paraId="6EC2FC47" w14:textId="77777777" w:rsidR="00FB0DC5" w:rsidRDefault="00FB0DC5" w:rsidP="00897E0C">
            <w:pPr>
              <w:pStyle w:val="TitJMNOPJMEN"/>
              <w:framePr w:hSpace="0" w:wrap="auto" w:hAnchor="text" w:yAlign="inline"/>
            </w:pPr>
          </w:p>
        </w:tc>
      </w:tr>
    </w:tbl>
    <w:p w14:paraId="5FD7ECBB" w14:textId="77777777" w:rsidR="00AF0E56" w:rsidRDefault="00AF0E56" w:rsidP="00897E0C">
      <w:pPr>
        <w:pStyle w:val="ADRESA"/>
        <w:framePr w:h="562" w:hRule="exact" w:wrap="around" w:y="28"/>
      </w:pPr>
    </w:p>
    <w:p w14:paraId="79A1A67C" w14:textId="77777777" w:rsidR="00816233" w:rsidRDefault="00816233" w:rsidP="00816233">
      <w:pPr>
        <w:pStyle w:val="ADRESA"/>
        <w:framePr w:wrap="around"/>
      </w:pPr>
    </w:p>
    <w:p w14:paraId="497CDA1C" w14:textId="77777777" w:rsidR="00816233" w:rsidRPr="00816233" w:rsidRDefault="00816233" w:rsidP="00816233">
      <w:pPr>
        <w:pStyle w:val="ADRESA"/>
        <w:framePr w:wrap="around"/>
      </w:pPr>
    </w:p>
    <w:sectPr w:rsidR="00816233" w:rsidRPr="00816233" w:rsidSect="00F73B22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4800" w:h="3100"/>
      <w:pgMar w:top="357" w:right="349" w:bottom="822" w:left="0" w:header="290" w:footer="340" w:gutter="34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25EE9" w14:textId="77777777" w:rsidR="00F62174" w:rsidRDefault="00F62174" w:rsidP="00D902DD">
      <w:r>
        <w:separator/>
      </w:r>
    </w:p>
  </w:endnote>
  <w:endnote w:type="continuationSeparator" w:id="0">
    <w:p w14:paraId="6413F9FA" w14:textId="77777777" w:rsidR="00F62174" w:rsidRDefault="00F62174" w:rsidP="00D9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rutal Type">
    <w:panose1 w:val="02000506040000020004"/>
    <w:charset w:val="00"/>
    <w:family w:val="modern"/>
    <w:notTrueType/>
    <w:pitch w:val="variable"/>
    <w:sig w:usb0="A000022F" w:usb1="5000204A" w:usb2="00000000" w:usb3="00000000" w:csb0="00000085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6441A" w14:textId="77777777" w:rsidR="00FB0DC5" w:rsidRDefault="00FB0DC5" w:rsidP="00FB0DC5">
    <w:pPr>
      <w:pStyle w:val="Zpat"/>
      <w:ind w:right="-69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3C007" w14:textId="77777777" w:rsidR="00D37BA4" w:rsidRDefault="00F73B22" w:rsidP="00D37BA4">
    <w:pPr>
      <w:pStyle w:val="Zpat"/>
      <w:ind w:right="-8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13A583" wp14:editId="000EBB97">
              <wp:simplePos x="0" y="0"/>
              <wp:positionH relativeFrom="page">
                <wp:align>right</wp:align>
              </wp:positionH>
              <wp:positionV relativeFrom="paragraph">
                <wp:posOffset>43815</wp:posOffset>
              </wp:positionV>
              <wp:extent cx="756920" cy="212725"/>
              <wp:effectExtent l="0" t="0" r="0" b="0"/>
              <wp:wrapNone/>
              <wp:docPr id="1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920" cy="2127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30D8E72" w14:textId="77777777" w:rsidR="004A6EC2" w:rsidRPr="004A6EC2" w:rsidRDefault="004A6EC2" w:rsidP="004A6EC2">
                          <w:pPr>
                            <w:pStyle w:val="ADRESA"/>
                          </w:pPr>
                          <w:r w:rsidRPr="004A6EC2">
                            <w:t>szif.</w:t>
                          </w:r>
                          <w:r w:rsidR="00035D9A">
                            <w:t>gov.</w:t>
                          </w:r>
                          <w:r w:rsidRPr="004A6EC2">
                            <w:t>cz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000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13A583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left:0;text-align:left;margin-left:8.4pt;margin-top:3.45pt;width:59.6pt;height:16.7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" filled="f" stroked="f" strokeweight=".5pt">
              <v:textbox inset="2.5mm">
                <w:txbxContent>
                  <w:p w14:paraId="030D8E72" w14:textId="77777777" w:rsidR="004A6EC2" w:rsidRPr="004A6EC2" w:rsidRDefault="004A6EC2" w:rsidP="004A6EC2">
                    <w:pPr>
                      <w:pStyle w:val="ADRESA"/>
                    </w:pPr>
                    <w:r w:rsidRPr="004A6EC2">
                      <w:t>szif.</w:t>
                    </w:r>
                    <w:r w:rsidR="00035D9A">
                      <w:t>gov.</w:t>
                    </w:r>
                    <w:r w:rsidRPr="004A6EC2">
                      <w:t>cz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27B42" w14:textId="77777777" w:rsidR="00035D9A" w:rsidRDefault="00035D9A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DAB2435" wp14:editId="4998B96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2915" cy="361315"/>
              <wp:effectExtent l="0" t="0" r="13335" b="0"/>
              <wp:wrapNone/>
              <wp:docPr id="1953026499" name="Textové pole 1" descr="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9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4AC115" w14:textId="77777777" w:rsidR="00035D9A" w:rsidRPr="00035D9A" w:rsidRDefault="00035D9A" w:rsidP="00035D9A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</w:pPr>
                          <w:r w:rsidRPr="00035D9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  <w:t>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AB243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INTERNÍ" style="position:absolute;margin-left:0;margin-top:0;width:36.45pt;height:28.4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" filled="f" stroked="f">
              <v:textbox style="mso-fit-shape-to-text:t" inset="0,0,0,15pt">
                <w:txbxContent>
                  <w:p w14:paraId="3A4AC115" w14:textId="77777777" w:rsidR="00035D9A" w:rsidRPr="00035D9A" w:rsidRDefault="00035D9A" w:rsidP="00035D9A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</w:pPr>
                    <w:r w:rsidRPr="00035D9A"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  <w:t>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DA355" w14:textId="77777777" w:rsidR="00F62174" w:rsidRDefault="00F62174" w:rsidP="00D902DD">
      <w:r>
        <w:separator/>
      </w:r>
    </w:p>
  </w:footnote>
  <w:footnote w:type="continuationSeparator" w:id="0">
    <w:p w14:paraId="415E4335" w14:textId="77777777" w:rsidR="00F62174" w:rsidRDefault="00F62174" w:rsidP="00D9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18351" w14:textId="77777777" w:rsidR="00FB0DC5" w:rsidRDefault="00FB0DC5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46C430F" wp14:editId="68554DBF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60000" cy="1989000"/>
          <wp:effectExtent l="0" t="0" r="1270" b="5080"/>
          <wp:wrapNone/>
          <wp:docPr id="9" name="Grafický objekt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RASTR_zakladni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0000" cy="1989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16D2C" w14:textId="77777777" w:rsidR="009A17DA" w:rsidRDefault="0059470A" w:rsidP="00F73B22">
    <w:pPr>
      <w:pStyle w:val="Zhlav"/>
      <w:tabs>
        <w:tab w:val="clear" w:pos="4536"/>
      </w:tabs>
      <w:ind w:right="-8"/>
    </w:pPr>
    <w:r>
      <w:rPr>
        <w:noProof/>
      </w:rPr>
      <w:drawing>
        <wp:inline distT="0" distB="0" distL="0" distR="0" wp14:anchorId="2B94742D" wp14:editId="7939A960">
          <wp:extent cx="1008000" cy="367200"/>
          <wp:effectExtent l="0" t="0" r="0" b="1270"/>
          <wp:docPr id="2" name="Grafický 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HLAVI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8000" cy="36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A17DA">
      <w:t xml:space="preserve"> </w:t>
    </w:r>
    <w:r w:rsidR="009A17DA">
      <w:tab/>
    </w:r>
    <w:r w:rsidR="009A17DA">
      <w:rPr>
        <w:noProof/>
      </w:rPr>
      <w:drawing>
        <wp:inline distT="0" distB="0" distL="0" distR="0" wp14:anchorId="3423CF92" wp14:editId="5CDEEC14">
          <wp:extent cx="975600" cy="356400"/>
          <wp:effectExtent l="0" t="0" r="2540" b="0"/>
          <wp:docPr id="6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LOGO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5600" cy="356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FE8936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AF063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D5E18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E4AADC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4BE66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635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AE892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7649E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6D209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C0685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06854869">
    <w:abstractNumId w:val="4"/>
  </w:num>
  <w:num w:numId="2" w16cid:durableId="1932932245">
    <w:abstractNumId w:val="5"/>
  </w:num>
  <w:num w:numId="3" w16cid:durableId="1710371242">
    <w:abstractNumId w:val="6"/>
  </w:num>
  <w:num w:numId="4" w16cid:durableId="1816529888">
    <w:abstractNumId w:val="7"/>
  </w:num>
  <w:num w:numId="5" w16cid:durableId="455878768">
    <w:abstractNumId w:val="9"/>
  </w:num>
  <w:num w:numId="6" w16cid:durableId="711610575">
    <w:abstractNumId w:val="0"/>
  </w:num>
  <w:num w:numId="7" w16cid:durableId="2079085457">
    <w:abstractNumId w:val="1"/>
  </w:num>
  <w:num w:numId="8" w16cid:durableId="1469132203">
    <w:abstractNumId w:val="2"/>
  </w:num>
  <w:num w:numId="9" w16cid:durableId="2101247735">
    <w:abstractNumId w:val="3"/>
  </w:num>
  <w:num w:numId="10" w16cid:durableId="7240611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174"/>
    <w:rsid w:val="00035D9A"/>
    <w:rsid w:val="00054E23"/>
    <w:rsid w:val="000C2DAE"/>
    <w:rsid w:val="000C7E50"/>
    <w:rsid w:val="000D66C7"/>
    <w:rsid w:val="0019695E"/>
    <w:rsid w:val="001B6A74"/>
    <w:rsid w:val="003148CC"/>
    <w:rsid w:val="00436929"/>
    <w:rsid w:val="00437738"/>
    <w:rsid w:val="0044710A"/>
    <w:rsid w:val="004A6EC2"/>
    <w:rsid w:val="004B768F"/>
    <w:rsid w:val="004D4899"/>
    <w:rsid w:val="004D4E23"/>
    <w:rsid w:val="004D5946"/>
    <w:rsid w:val="004D7EB8"/>
    <w:rsid w:val="00554C13"/>
    <w:rsid w:val="0059470A"/>
    <w:rsid w:val="0073196A"/>
    <w:rsid w:val="00774901"/>
    <w:rsid w:val="007D5621"/>
    <w:rsid w:val="00815AAE"/>
    <w:rsid w:val="00816233"/>
    <w:rsid w:val="008774B4"/>
    <w:rsid w:val="00897E0C"/>
    <w:rsid w:val="00931BE4"/>
    <w:rsid w:val="00947CFA"/>
    <w:rsid w:val="00975C9D"/>
    <w:rsid w:val="009A17DA"/>
    <w:rsid w:val="009E082B"/>
    <w:rsid w:val="00A476AB"/>
    <w:rsid w:val="00A54579"/>
    <w:rsid w:val="00AA59BF"/>
    <w:rsid w:val="00AB48B4"/>
    <w:rsid w:val="00AF0E56"/>
    <w:rsid w:val="00B05B27"/>
    <w:rsid w:val="00B17657"/>
    <w:rsid w:val="00BA4C4A"/>
    <w:rsid w:val="00BC6288"/>
    <w:rsid w:val="00CB4680"/>
    <w:rsid w:val="00D10D3B"/>
    <w:rsid w:val="00D34428"/>
    <w:rsid w:val="00D37BA4"/>
    <w:rsid w:val="00D806BB"/>
    <w:rsid w:val="00D902DD"/>
    <w:rsid w:val="00E54CB9"/>
    <w:rsid w:val="00EE57A0"/>
    <w:rsid w:val="00F3004E"/>
    <w:rsid w:val="00F36481"/>
    <w:rsid w:val="00F62174"/>
    <w:rsid w:val="00F73B22"/>
    <w:rsid w:val="00F823D3"/>
    <w:rsid w:val="00FB0DC5"/>
    <w:rsid w:val="00FC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A4C4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plujcdaje">
    <w:name w:val="Doplňující údaje"/>
    <w:basedOn w:val="Normln"/>
    <w:qFormat/>
    <w:rsid w:val="00815AAE"/>
    <w:pPr>
      <w:tabs>
        <w:tab w:val="left" w:pos="283"/>
        <w:tab w:val="left" w:pos="565"/>
        <w:tab w:val="left" w:pos="919"/>
      </w:tabs>
      <w:autoSpaceDE w:val="0"/>
      <w:autoSpaceDN w:val="0"/>
      <w:adjustRightInd w:val="0"/>
      <w:spacing w:line="288" w:lineRule="auto"/>
      <w:textAlignment w:val="center"/>
    </w:pPr>
    <w:rPr>
      <w:rFonts w:ascii="Arial" w:hAnsi="Arial" w:cs="Arial"/>
      <w:noProof/>
      <w:color w:val="D14124"/>
      <w:spacing w:val="4"/>
      <w:sz w:val="36"/>
      <w:szCs w:val="36"/>
    </w:rPr>
  </w:style>
  <w:style w:type="paragraph" w:styleId="Zhlav">
    <w:name w:val="header"/>
    <w:basedOn w:val="Normln"/>
    <w:link w:val="Zhlav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902DD"/>
  </w:style>
  <w:style w:type="paragraph" w:styleId="Zpat">
    <w:name w:val="footer"/>
    <w:basedOn w:val="Normln"/>
    <w:link w:val="Zpat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902DD"/>
  </w:style>
  <w:style w:type="table" w:styleId="Mkatabulky">
    <w:name w:val="Table Grid"/>
    <w:basedOn w:val="Normlntabulka"/>
    <w:uiPriority w:val="39"/>
    <w:rsid w:val="00AF0E56"/>
    <w:rPr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E54CB9"/>
    <w:pPr>
      <w:spacing w:line="280" w:lineRule="exact"/>
    </w:pPr>
    <w:rPr>
      <w:rFonts w:ascii="Arial" w:hAnsi="Arial"/>
      <w:sz w:val="20"/>
      <w:szCs w:val="22"/>
      <w:lang w:bidi="ar-SA"/>
    </w:rPr>
  </w:style>
  <w:style w:type="paragraph" w:customStyle="1" w:styleId="ADRESA">
    <w:name w:val="ADRESA"/>
    <w:basedOn w:val="Bezmezer"/>
    <w:qFormat/>
    <w:rsid w:val="00897E0C"/>
    <w:pPr>
      <w:framePr w:hSpace="142" w:wrap="around" w:vAnchor="page" w:hAnchor="page" w:x="7656" w:y="3120"/>
      <w:spacing w:line="240" w:lineRule="auto"/>
    </w:pPr>
    <w:rPr>
      <w:rFonts w:ascii="Brutal Type" w:hAnsi="Brutal Type"/>
      <w:sz w:val="16"/>
    </w:rPr>
  </w:style>
  <w:style w:type="paragraph" w:customStyle="1" w:styleId="TitJMNOPJMEN">
    <w:name w:val="Tit. JMÉNO PŘÍJMENÍ"/>
    <w:basedOn w:val="ADRESA"/>
    <w:qFormat/>
    <w:rsid w:val="00897E0C"/>
    <w:pPr>
      <w:framePr w:wrap="around" w:vAnchor="margin" w:hAnchor="margin" w:xAlign="left" w:y="1175"/>
    </w:pPr>
    <w:rPr>
      <w:b/>
      <w:color w:val="009F4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vizitka-reditel-sekce-ekonomicke.dotx</Template>
  <TotalTime>0</TotalTime>
  <Pages>2</Pages>
  <Words>34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Dynterová Lucie MgA.</dc:creator>
  <cp:keywords/>
  <dc:description/>
  <cp:lastModifiedBy>Dynterová Lucie MgA.</cp:lastModifiedBy>
  <cp:revision>1</cp:revision>
  <cp:lastPrinted>2023-03-08T16:58:00Z</cp:lastPrinted>
  <dcterms:created xsi:type="dcterms:W3CDTF">2025-05-22T07:38:00Z</dcterms:created>
  <dcterms:modified xsi:type="dcterms:W3CDTF">2025-05-22T07:42:00Z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7468d1c3,25090738,6c703ee8</vt:lpwstr>
  </property>
  <property fmtid="{D5CDD505-2E9C-101B-9397-08002B2CF9AE}" pid="3" name="ClassificationContentMarkingFooterFontProps">
    <vt:lpwstr>#000000,11,Calibri</vt:lpwstr>
  </property>
  <property fmtid="{D5CDD505-2E9C-101B-9397-08002B2CF9AE}" pid="4" name="ClassificationContentMarkingFooterText">
    <vt:lpwstr>INTERNÍ</vt:lpwstr>
  </property>
  <property fmtid="{D5CDD505-2E9C-101B-9397-08002B2CF9AE}" pid="5" name="MSIP_Label_0392456b-7225-4f58-a5d8-e0dff685196a_Enabled">
    <vt:lpwstr>true</vt:lpwstr>
  </property>
  <property fmtid="{D5CDD505-2E9C-101B-9397-08002B2CF9AE}" pid="6" name="MSIP_Label_0392456b-7225-4f58-a5d8-e0dff685196a_SetDate">
    <vt:lpwstr>2025-05-19T12:26:33Z</vt:lpwstr>
  </property>
  <property fmtid="{D5CDD505-2E9C-101B-9397-08002B2CF9AE}" pid="7" name="MSIP_Label_0392456b-7225-4f58-a5d8-e0dff685196a_Method">
    <vt:lpwstr>Standard</vt:lpwstr>
  </property>
  <property fmtid="{D5CDD505-2E9C-101B-9397-08002B2CF9AE}" pid="8" name="MSIP_Label_0392456b-7225-4f58-a5d8-e0dff685196a_Name">
    <vt:lpwstr>INTERNÍ</vt:lpwstr>
  </property>
  <property fmtid="{D5CDD505-2E9C-101B-9397-08002B2CF9AE}" pid="9" name="MSIP_Label_0392456b-7225-4f58-a5d8-e0dff685196a_SiteId">
    <vt:lpwstr>7c0de962-bcda-4490-991f-b971afe61ed9</vt:lpwstr>
  </property>
  <property fmtid="{D5CDD505-2E9C-101B-9397-08002B2CF9AE}" pid="10" name="MSIP_Label_0392456b-7225-4f58-a5d8-e0dff685196a_ActionId">
    <vt:lpwstr>bd04d7e6-84f6-44d0-8f19-96db21306175</vt:lpwstr>
  </property>
  <property fmtid="{D5CDD505-2E9C-101B-9397-08002B2CF9AE}" pid="11" name="MSIP_Label_0392456b-7225-4f58-a5d8-e0dff685196a_ContentBits">
    <vt:lpwstr>2</vt:lpwstr>
  </property>
  <property fmtid="{D5CDD505-2E9C-101B-9397-08002B2CF9AE}" pid="12" name="MSIP_Label_0392456b-7225-4f58-a5d8-e0dff685196a_Tag">
    <vt:lpwstr>10, 3, 0, 1</vt:lpwstr>
  </property>
</Properties>
</file>